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1B592" w14:textId="27684A09" w:rsidR="00B93B71" w:rsidRPr="005B2D7C" w:rsidRDefault="00B813C6" w:rsidP="00EF22D5">
      <w:pPr>
        <w:rPr>
          <w:b/>
        </w:rPr>
      </w:pPr>
      <w:r>
        <w:rPr>
          <w:noProof/>
        </w:rPr>
        <mc:AlternateContent>
          <mc:Choice Requires="wps">
            <w:drawing>
              <wp:anchor distT="0" distB="0" distL="114300" distR="114300" simplePos="0" relativeHeight="251661368" behindDoc="0" locked="0" layoutInCell="1" allowOverlap="1" wp14:anchorId="65DF6446" wp14:editId="313DAF29">
                <wp:simplePos x="0" y="0"/>
                <wp:positionH relativeFrom="page">
                  <wp:posOffset>5029200</wp:posOffset>
                </wp:positionH>
                <wp:positionV relativeFrom="page">
                  <wp:posOffset>810260</wp:posOffset>
                </wp:positionV>
                <wp:extent cx="1422400" cy="4282440"/>
                <wp:effectExtent l="0" t="0" r="0" b="10160"/>
                <wp:wrapTight wrapText="bothSides">
                  <wp:wrapPolygon edited="0">
                    <wp:start x="386" y="0"/>
                    <wp:lineTo x="386" y="21523"/>
                    <wp:lineTo x="20829" y="21523"/>
                    <wp:lineTo x="20829" y="0"/>
                    <wp:lineTo x="386" y="0"/>
                  </wp:wrapPolygon>
                </wp:wrapTight>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E0E1FD3" w14:textId="77777777" w:rsidR="00826514" w:rsidRDefault="00826514" w:rsidP="00222C02">
                            <w:pPr>
                              <w:pStyle w:val="BodyText2"/>
                              <w:spacing w:after="0" w:line="240" w:lineRule="auto"/>
                            </w:pPr>
                            <w:r>
                              <w:t xml:space="preserve">Scottsbluff </w:t>
                            </w:r>
                          </w:p>
                          <w:p w14:paraId="1EE79AD3" w14:textId="77777777" w:rsidR="00826514" w:rsidRDefault="00826514" w:rsidP="00222C02">
                            <w:pPr>
                              <w:pStyle w:val="BodyText2"/>
                              <w:spacing w:after="0" w:line="240" w:lineRule="auto"/>
                            </w:pPr>
                            <w:r>
                              <w:t>National Monument</w:t>
                            </w:r>
                          </w:p>
                          <w:p w14:paraId="362B5AD5" w14:textId="77777777" w:rsidR="00826514" w:rsidRPr="00BE12E8" w:rsidRDefault="00826514" w:rsidP="00222C02">
                            <w:pPr>
                              <w:pStyle w:val="BodyText2"/>
                              <w:spacing w:after="0" w:line="240" w:lineRule="auto"/>
                              <w:rPr>
                                <w:b w:val="0"/>
                                <w:sz w:val="20"/>
                                <w:szCs w:val="20"/>
                              </w:rPr>
                            </w:pPr>
                            <w:r>
                              <w:rPr>
                                <w:b w:val="0"/>
                                <w:sz w:val="20"/>
                                <w:szCs w:val="20"/>
                              </w:rPr>
                              <w:t>190276 Old Oregon Trail Rd.</w:t>
                            </w:r>
                          </w:p>
                          <w:p w14:paraId="3848707A" w14:textId="77777777" w:rsidR="00826514" w:rsidRDefault="00826514" w:rsidP="00DE0DD5">
                            <w:pPr>
                              <w:pStyle w:val="BodyText2"/>
                              <w:spacing w:after="0" w:line="240" w:lineRule="auto"/>
                              <w:rPr>
                                <w:b w:val="0"/>
                                <w:sz w:val="20"/>
                                <w:szCs w:val="20"/>
                              </w:rPr>
                            </w:pPr>
                            <w:r>
                              <w:rPr>
                                <w:b w:val="0"/>
                                <w:sz w:val="20"/>
                                <w:szCs w:val="20"/>
                              </w:rPr>
                              <w:t>Gering, NE</w:t>
                            </w:r>
                          </w:p>
                          <w:p w14:paraId="4E0FBCA8" w14:textId="77777777" w:rsidR="00826514" w:rsidRPr="00BE12E8" w:rsidRDefault="00826514" w:rsidP="00222C02">
                            <w:pPr>
                              <w:pStyle w:val="BodyText2"/>
                              <w:spacing w:line="240" w:lineRule="auto"/>
                              <w:rPr>
                                <w:b w:val="0"/>
                                <w:sz w:val="20"/>
                                <w:szCs w:val="20"/>
                              </w:rPr>
                            </w:pPr>
                            <w:r>
                              <w:rPr>
                                <w:b w:val="0"/>
                                <w:sz w:val="20"/>
                                <w:szCs w:val="20"/>
                              </w:rPr>
                              <w:t>(308) 436-9700</w:t>
                            </w:r>
                          </w:p>
                          <w:p w14:paraId="4CC545AF" w14:textId="77777777" w:rsidR="00826514" w:rsidRDefault="00826514" w:rsidP="00222C02">
                            <w:pPr>
                              <w:pStyle w:val="BodyText2"/>
                              <w:spacing w:after="0" w:line="240" w:lineRule="auto"/>
                            </w:pPr>
                            <w:r>
                              <w:t xml:space="preserve">Scottsbluff </w:t>
                            </w:r>
                          </w:p>
                          <w:p w14:paraId="470F1D72" w14:textId="77777777" w:rsidR="00826514" w:rsidRDefault="00826514" w:rsidP="00222C02">
                            <w:pPr>
                              <w:pStyle w:val="BodyText2"/>
                              <w:spacing w:after="0" w:line="240" w:lineRule="auto"/>
                            </w:pPr>
                            <w:r>
                              <w:t>Splash Arena Pool</w:t>
                            </w:r>
                          </w:p>
                          <w:p w14:paraId="29E97435" w14:textId="77777777" w:rsidR="00826514" w:rsidRDefault="00826514" w:rsidP="00222C02">
                            <w:pPr>
                              <w:pStyle w:val="BodyText2"/>
                              <w:spacing w:after="0" w:line="240" w:lineRule="auto"/>
                              <w:rPr>
                                <w:b w:val="0"/>
                                <w:sz w:val="20"/>
                                <w:szCs w:val="20"/>
                              </w:rPr>
                            </w:pPr>
                            <w:r>
                              <w:rPr>
                                <w:b w:val="0"/>
                                <w:sz w:val="20"/>
                                <w:szCs w:val="20"/>
                              </w:rPr>
                              <w:t>2813 2</w:t>
                            </w:r>
                            <w:r w:rsidRPr="00222C02">
                              <w:rPr>
                                <w:b w:val="0"/>
                                <w:sz w:val="20"/>
                                <w:szCs w:val="20"/>
                                <w:vertAlign w:val="superscript"/>
                              </w:rPr>
                              <w:t>nd</w:t>
                            </w:r>
                            <w:r>
                              <w:rPr>
                                <w:b w:val="0"/>
                                <w:sz w:val="20"/>
                                <w:szCs w:val="20"/>
                              </w:rPr>
                              <w:t xml:space="preserve"> Ave</w:t>
                            </w:r>
                          </w:p>
                          <w:p w14:paraId="7C1BEE44" w14:textId="77777777" w:rsidR="00826514" w:rsidRPr="00BE12E8" w:rsidRDefault="00826514" w:rsidP="00222C02">
                            <w:pPr>
                              <w:pStyle w:val="BodyText2"/>
                              <w:spacing w:after="0" w:line="240" w:lineRule="auto"/>
                              <w:rPr>
                                <w:b w:val="0"/>
                                <w:sz w:val="20"/>
                                <w:szCs w:val="20"/>
                              </w:rPr>
                            </w:pPr>
                            <w:r>
                              <w:rPr>
                                <w:b w:val="0"/>
                                <w:sz w:val="20"/>
                                <w:szCs w:val="20"/>
                              </w:rPr>
                              <w:t>Scottsbluff, NE</w:t>
                            </w:r>
                          </w:p>
                          <w:p w14:paraId="56909ED0" w14:textId="77777777" w:rsidR="00826514" w:rsidRPr="00BE12E8" w:rsidRDefault="00826514" w:rsidP="00222C02">
                            <w:pPr>
                              <w:pStyle w:val="BodyText2"/>
                              <w:rPr>
                                <w:b w:val="0"/>
                                <w:sz w:val="20"/>
                                <w:szCs w:val="20"/>
                              </w:rPr>
                            </w:pPr>
                            <w:r>
                              <w:rPr>
                                <w:b w:val="0"/>
                                <w:sz w:val="20"/>
                                <w:szCs w:val="20"/>
                              </w:rPr>
                              <w:t>(308) 630-6240</w:t>
                            </w:r>
                          </w:p>
                          <w:p w14:paraId="05297200" w14:textId="77777777" w:rsidR="00826514" w:rsidRPr="00B813C6" w:rsidRDefault="00826514" w:rsidP="00222C02">
                            <w:pPr>
                              <w:pStyle w:val="BodyText2"/>
                              <w:spacing w:after="0" w:line="240" w:lineRule="auto"/>
                            </w:pPr>
                            <w:proofErr w:type="spellStart"/>
                            <w:r w:rsidRPr="00B813C6">
                              <w:t>Westmoor</w:t>
                            </w:r>
                            <w:proofErr w:type="spellEnd"/>
                            <w:r w:rsidRPr="00B813C6">
                              <w:t xml:space="preserve"> Pool</w:t>
                            </w:r>
                          </w:p>
                          <w:p w14:paraId="220714B6" w14:textId="77777777" w:rsidR="00826514" w:rsidRPr="00BE12E8" w:rsidRDefault="00826514" w:rsidP="00222C02">
                            <w:pPr>
                              <w:pStyle w:val="BodyText2"/>
                              <w:spacing w:after="0" w:line="240" w:lineRule="auto"/>
                              <w:rPr>
                                <w:b w:val="0"/>
                                <w:sz w:val="20"/>
                                <w:szCs w:val="20"/>
                              </w:rPr>
                            </w:pPr>
                            <w:r>
                              <w:rPr>
                                <w:b w:val="0"/>
                                <w:sz w:val="20"/>
                                <w:szCs w:val="20"/>
                              </w:rPr>
                              <w:t>1936 Ave I</w:t>
                            </w:r>
                          </w:p>
                          <w:p w14:paraId="04B25221" w14:textId="77777777" w:rsidR="00826514" w:rsidRPr="00BE12E8" w:rsidRDefault="00826514" w:rsidP="00222C02">
                            <w:pPr>
                              <w:pStyle w:val="BodyText2"/>
                              <w:spacing w:after="0" w:line="240" w:lineRule="auto"/>
                              <w:rPr>
                                <w:b w:val="0"/>
                                <w:sz w:val="20"/>
                                <w:szCs w:val="20"/>
                              </w:rPr>
                            </w:pPr>
                            <w:r>
                              <w:rPr>
                                <w:b w:val="0"/>
                                <w:sz w:val="20"/>
                                <w:szCs w:val="20"/>
                              </w:rPr>
                              <w:t>Scottsbluff, NE</w:t>
                            </w:r>
                          </w:p>
                          <w:p w14:paraId="48055E75" w14:textId="77777777" w:rsidR="00826514" w:rsidRDefault="00826514" w:rsidP="00222C02">
                            <w:pPr>
                              <w:pStyle w:val="BodyText2"/>
                              <w:rPr>
                                <w:b w:val="0"/>
                                <w:sz w:val="20"/>
                                <w:szCs w:val="20"/>
                              </w:rPr>
                            </w:pPr>
                            <w:r>
                              <w:rPr>
                                <w:b w:val="0"/>
                                <w:sz w:val="20"/>
                                <w:szCs w:val="20"/>
                              </w:rPr>
                              <w:t>(308) 632-8881</w:t>
                            </w:r>
                          </w:p>
                          <w:p w14:paraId="666222D4" w14:textId="5DDF1686" w:rsidR="00826514" w:rsidRDefault="00826514" w:rsidP="00B813C6">
                            <w:pPr>
                              <w:pStyle w:val="BodyText2"/>
                              <w:spacing w:after="0" w:line="240" w:lineRule="auto"/>
                            </w:pPr>
                            <w:r w:rsidRPr="00B813C6">
                              <w:t>Wildcat Hills</w:t>
                            </w:r>
                          </w:p>
                          <w:p w14:paraId="52700804" w14:textId="2EF06C87" w:rsidR="00826514" w:rsidRDefault="00826514" w:rsidP="00B813C6">
                            <w:pPr>
                              <w:pStyle w:val="BodyText2"/>
                              <w:spacing w:after="0" w:line="240" w:lineRule="auto"/>
                              <w:rPr>
                                <w:b w:val="0"/>
                                <w:sz w:val="20"/>
                                <w:szCs w:val="20"/>
                              </w:rPr>
                            </w:pPr>
                            <w:r w:rsidRPr="00B813C6">
                              <w:rPr>
                                <w:b w:val="0"/>
                                <w:sz w:val="20"/>
                                <w:szCs w:val="20"/>
                              </w:rPr>
                              <w:t>State Recreation Area</w:t>
                            </w:r>
                          </w:p>
                          <w:p w14:paraId="78C5A9EB" w14:textId="78692BF2" w:rsidR="00826514" w:rsidRDefault="00826514" w:rsidP="00B813C6">
                            <w:pPr>
                              <w:pStyle w:val="BodyText2"/>
                              <w:spacing w:after="0" w:line="240" w:lineRule="auto"/>
                              <w:rPr>
                                <w:b w:val="0"/>
                                <w:sz w:val="20"/>
                                <w:szCs w:val="20"/>
                              </w:rPr>
                            </w:pPr>
                            <w:r>
                              <w:rPr>
                                <w:b w:val="0"/>
                                <w:sz w:val="20"/>
                                <w:szCs w:val="20"/>
                              </w:rPr>
                              <w:t>210615 Hwy 71</w:t>
                            </w:r>
                          </w:p>
                          <w:p w14:paraId="52148618" w14:textId="55271492" w:rsidR="00826514" w:rsidRDefault="00826514" w:rsidP="00B813C6">
                            <w:pPr>
                              <w:pStyle w:val="BodyText2"/>
                              <w:spacing w:after="0" w:line="240" w:lineRule="auto"/>
                              <w:rPr>
                                <w:b w:val="0"/>
                                <w:sz w:val="20"/>
                                <w:szCs w:val="20"/>
                              </w:rPr>
                            </w:pPr>
                            <w:r>
                              <w:rPr>
                                <w:b w:val="0"/>
                                <w:sz w:val="20"/>
                                <w:szCs w:val="20"/>
                              </w:rPr>
                              <w:t>Gering, NE</w:t>
                            </w:r>
                          </w:p>
                          <w:p w14:paraId="4691744A" w14:textId="574D0F23" w:rsidR="00826514" w:rsidRPr="00B813C6" w:rsidRDefault="00826514" w:rsidP="00B813C6">
                            <w:pPr>
                              <w:pStyle w:val="BodyText2"/>
                              <w:spacing w:line="240" w:lineRule="auto"/>
                              <w:rPr>
                                <w:b w:val="0"/>
                                <w:sz w:val="20"/>
                                <w:szCs w:val="20"/>
                              </w:rPr>
                            </w:pPr>
                            <w:r>
                              <w:rPr>
                                <w:b w:val="0"/>
                                <w:sz w:val="20"/>
                                <w:szCs w:val="20"/>
                              </w:rPr>
                              <w:t>(308) 436-3777</w:t>
                            </w:r>
                          </w:p>
                          <w:p w14:paraId="11057743" w14:textId="77777777" w:rsidR="00826514" w:rsidRDefault="00826514" w:rsidP="00222C02">
                            <w:pPr>
                              <w:pStyle w:val="BodyText2"/>
                              <w:spacing w:after="0" w:line="240" w:lineRule="auto"/>
                            </w:pPr>
                            <w:r>
                              <w:t>YMCA</w:t>
                            </w:r>
                          </w:p>
                          <w:p w14:paraId="19BD0721" w14:textId="77777777" w:rsidR="00826514" w:rsidRPr="00222C02" w:rsidRDefault="00826514" w:rsidP="00222C02">
                            <w:pPr>
                              <w:pStyle w:val="BodyText2"/>
                              <w:spacing w:after="0" w:line="240" w:lineRule="auto"/>
                              <w:rPr>
                                <w:b w:val="0"/>
                                <w:sz w:val="20"/>
                                <w:szCs w:val="20"/>
                              </w:rPr>
                            </w:pPr>
                            <w:r>
                              <w:rPr>
                                <w:b w:val="0"/>
                                <w:sz w:val="20"/>
                                <w:szCs w:val="20"/>
                              </w:rPr>
                              <w:t>1918</w:t>
                            </w:r>
                            <w:r w:rsidRPr="00222C02">
                              <w:rPr>
                                <w:b w:val="0"/>
                                <w:sz w:val="20"/>
                                <w:szCs w:val="20"/>
                              </w:rPr>
                              <w:t xml:space="preserve"> S Beltline</w:t>
                            </w:r>
                            <w:r>
                              <w:rPr>
                                <w:b w:val="0"/>
                                <w:sz w:val="20"/>
                                <w:szCs w:val="20"/>
                              </w:rPr>
                              <w:t xml:space="preserve"> Hwy</w:t>
                            </w:r>
                            <w:r w:rsidRPr="00222C02">
                              <w:rPr>
                                <w:b w:val="0"/>
                                <w:sz w:val="20"/>
                                <w:szCs w:val="20"/>
                              </w:rPr>
                              <w:t xml:space="preserve"> W</w:t>
                            </w:r>
                          </w:p>
                          <w:p w14:paraId="03C742E6" w14:textId="77777777" w:rsidR="00826514" w:rsidRPr="00222C02" w:rsidRDefault="00826514" w:rsidP="00222C02">
                            <w:pPr>
                              <w:pStyle w:val="BodyText2"/>
                              <w:spacing w:after="0" w:line="240" w:lineRule="auto"/>
                              <w:rPr>
                                <w:b w:val="0"/>
                                <w:sz w:val="20"/>
                                <w:szCs w:val="20"/>
                              </w:rPr>
                            </w:pPr>
                            <w:r w:rsidRPr="00222C02">
                              <w:rPr>
                                <w:b w:val="0"/>
                                <w:sz w:val="20"/>
                                <w:szCs w:val="20"/>
                              </w:rPr>
                              <w:t>Scottsbluff, NE</w:t>
                            </w:r>
                          </w:p>
                          <w:p w14:paraId="0E5E3717" w14:textId="77777777" w:rsidR="00826514" w:rsidRPr="00222C02" w:rsidRDefault="00826514" w:rsidP="00222C02">
                            <w:pPr>
                              <w:pStyle w:val="BodyText2"/>
                              <w:rPr>
                                <w:b w:val="0"/>
                                <w:sz w:val="20"/>
                                <w:szCs w:val="20"/>
                              </w:rPr>
                            </w:pPr>
                            <w:r>
                              <w:rPr>
                                <w:b w:val="0"/>
                                <w:sz w:val="20"/>
                                <w:szCs w:val="20"/>
                              </w:rPr>
                              <w:t>(308) 632-5705</w:t>
                            </w:r>
                          </w:p>
                          <w:p w14:paraId="4F743669" w14:textId="77777777" w:rsidR="00826514" w:rsidRDefault="00826514" w:rsidP="00222C02">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9" o:spid="_x0000_s1026" type="#_x0000_t202" style="position:absolute;margin-left:396pt;margin-top:63.8pt;width:112pt;height:337.2pt;z-index:2516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" mv:complextextbox="1" filled="f" stroked="f">
                <v:textbox inset=",0,,0">
                  <w:txbxContent>
                    <w:p w14:paraId="1E0E1FD3" w14:textId="77777777" w:rsidR="00826514" w:rsidRDefault="00826514" w:rsidP="00222C02">
                      <w:pPr>
                        <w:pStyle w:val="BodyText2"/>
                        <w:spacing w:after="0" w:line="240" w:lineRule="auto"/>
                      </w:pPr>
                      <w:r>
                        <w:t xml:space="preserve">Scottsbluff </w:t>
                      </w:r>
                    </w:p>
                    <w:p w14:paraId="1EE79AD3" w14:textId="77777777" w:rsidR="00826514" w:rsidRDefault="00826514" w:rsidP="00222C02">
                      <w:pPr>
                        <w:pStyle w:val="BodyText2"/>
                        <w:spacing w:after="0" w:line="240" w:lineRule="auto"/>
                      </w:pPr>
                      <w:r>
                        <w:t>National Monument</w:t>
                      </w:r>
                    </w:p>
                    <w:p w14:paraId="362B5AD5" w14:textId="77777777" w:rsidR="00826514" w:rsidRPr="00BE12E8" w:rsidRDefault="00826514" w:rsidP="00222C02">
                      <w:pPr>
                        <w:pStyle w:val="BodyText2"/>
                        <w:spacing w:after="0" w:line="240" w:lineRule="auto"/>
                        <w:rPr>
                          <w:b w:val="0"/>
                          <w:sz w:val="20"/>
                          <w:szCs w:val="20"/>
                        </w:rPr>
                      </w:pPr>
                      <w:r>
                        <w:rPr>
                          <w:b w:val="0"/>
                          <w:sz w:val="20"/>
                          <w:szCs w:val="20"/>
                        </w:rPr>
                        <w:t>190276 Old Oregon Trail Rd.</w:t>
                      </w:r>
                    </w:p>
                    <w:p w14:paraId="3848707A" w14:textId="77777777" w:rsidR="00826514" w:rsidRDefault="00826514" w:rsidP="00DE0DD5">
                      <w:pPr>
                        <w:pStyle w:val="BodyText2"/>
                        <w:spacing w:after="0" w:line="240" w:lineRule="auto"/>
                        <w:rPr>
                          <w:b w:val="0"/>
                          <w:sz w:val="20"/>
                          <w:szCs w:val="20"/>
                        </w:rPr>
                      </w:pPr>
                      <w:r>
                        <w:rPr>
                          <w:b w:val="0"/>
                          <w:sz w:val="20"/>
                          <w:szCs w:val="20"/>
                        </w:rPr>
                        <w:t>Gering, NE</w:t>
                      </w:r>
                    </w:p>
                    <w:p w14:paraId="4E0FBCA8" w14:textId="77777777" w:rsidR="00826514" w:rsidRPr="00BE12E8" w:rsidRDefault="00826514" w:rsidP="00222C02">
                      <w:pPr>
                        <w:pStyle w:val="BodyText2"/>
                        <w:spacing w:line="240" w:lineRule="auto"/>
                        <w:rPr>
                          <w:b w:val="0"/>
                          <w:sz w:val="20"/>
                          <w:szCs w:val="20"/>
                        </w:rPr>
                      </w:pPr>
                      <w:r>
                        <w:rPr>
                          <w:b w:val="0"/>
                          <w:sz w:val="20"/>
                          <w:szCs w:val="20"/>
                        </w:rPr>
                        <w:t>(308) 436-9700</w:t>
                      </w:r>
                    </w:p>
                    <w:p w14:paraId="4CC545AF" w14:textId="77777777" w:rsidR="00826514" w:rsidRDefault="00826514" w:rsidP="00222C02">
                      <w:pPr>
                        <w:pStyle w:val="BodyText2"/>
                        <w:spacing w:after="0" w:line="240" w:lineRule="auto"/>
                      </w:pPr>
                      <w:r>
                        <w:t xml:space="preserve">Scottsbluff </w:t>
                      </w:r>
                    </w:p>
                    <w:p w14:paraId="470F1D72" w14:textId="77777777" w:rsidR="00826514" w:rsidRDefault="00826514" w:rsidP="00222C02">
                      <w:pPr>
                        <w:pStyle w:val="BodyText2"/>
                        <w:spacing w:after="0" w:line="240" w:lineRule="auto"/>
                      </w:pPr>
                      <w:r>
                        <w:t>Splash Arena Pool</w:t>
                      </w:r>
                    </w:p>
                    <w:p w14:paraId="29E97435" w14:textId="77777777" w:rsidR="00826514" w:rsidRDefault="00826514" w:rsidP="00222C02">
                      <w:pPr>
                        <w:pStyle w:val="BodyText2"/>
                        <w:spacing w:after="0" w:line="240" w:lineRule="auto"/>
                        <w:rPr>
                          <w:b w:val="0"/>
                          <w:sz w:val="20"/>
                          <w:szCs w:val="20"/>
                        </w:rPr>
                      </w:pPr>
                      <w:r>
                        <w:rPr>
                          <w:b w:val="0"/>
                          <w:sz w:val="20"/>
                          <w:szCs w:val="20"/>
                        </w:rPr>
                        <w:t>2813 2</w:t>
                      </w:r>
                      <w:r w:rsidRPr="00222C02">
                        <w:rPr>
                          <w:b w:val="0"/>
                          <w:sz w:val="20"/>
                          <w:szCs w:val="20"/>
                          <w:vertAlign w:val="superscript"/>
                        </w:rPr>
                        <w:t>nd</w:t>
                      </w:r>
                      <w:r>
                        <w:rPr>
                          <w:b w:val="0"/>
                          <w:sz w:val="20"/>
                          <w:szCs w:val="20"/>
                        </w:rPr>
                        <w:t xml:space="preserve"> Ave</w:t>
                      </w:r>
                    </w:p>
                    <w:p w14:paraId="7C1BEE44" w14:textId="77777777" w:rsidR="00826514" w:rsidRPr="00BE12E8" w:rsidRDefault="00826514" w:rsidP="00222C02">
                      <w:pPr>
                        <w:pStyle w:val="BodyText2"/>
                        <w:spacing w:after="0" w:line="240" w:lineRule="auto"/>
                        <w:rPr>
                          <w:b w:val="0"/>
                          <w:sz w:val="20"/>
                          <w:szCs w:val="20"/>
                        </w:rPr>
                      </w:pPr>
                      <w:r>
                        <w:rPr>
                          <w:b w:val="0"/>
                          <w:sz w:val="20"/>
                          <w:szCs w:val="20"/>
                        </w:rPr>
                        <w:t>Scottsbluff, NE</w:t>
                      </w:r>
                    </w:p>
                    <w:p w14:paraId="56909ED0" w14:textId="77777777" w:rsidR="00826514" w:rsidRPr="00BE12E8" w:rsidRDefault="00826514" w:rsidP="00222C02">
                      <w:pPr>
                        <w:pStyle w:val="BodyText2"/>
                        <w:rPr>
                          <w:b w:val="0"/>
                          <w:sz w:val="20"/>
                          <w:szCs w:val="20"/>
                        </w:rPr>
                      </w:pPr>
                      <w:r>
                        <w:rPr>
                          <w:b w:val="0"/>
                          <w:sz w:val="20"/>
                          <w:szCs w:val="20"/>
                        </w:rPr>
                        <w:t>(308) 630-6240</w:t>
                      </w:r>
                    </w:p>
                    <w:p w14:paraId="05297200" w14:textId="77777777" w:rsidR="00826514" w:rsidRPr="00B813C6" w:rsidRDefault="00826514" w:rsidP="00222C02">
                      <w:pPr>
                        <w:pStyle w:val="BodyText2"/>
                        <w:spacing w:after="0" w:line="240" w:lineRule="auto"/>
                      </w:pPr>
                      <w:proofErr w:type="spellStart"/>
                      <w:r w:rsidRPr="00B813C6">
                        <w:t>Westmoor</w:t>
                      </w:r>
                      <w:proofErr w:type="spellEnd"/>
                      <w:r w:rsidRPr="00B813C6">
                        <w:t xml:space="preserve"> Pool</w:t>
                      </w:r>
                    </w:p>
                    <w:p w14:paraId="220714B6" w14:textId="77777777" w:rsidR="00826514" w:rsidRPr="00BE12E8" w:rsidRDefault="00826514" w:rsidP="00222C02">
                      <w:pPr>
                        <w:pStyle w:val="BodyText2"/>
                        <w:spacing w:after="0" w:line="240" w:lineRule="auto"/>
                        <w:rPr>
                          <w:b w:val="0"/>
                          <w:sz w:val="20"/>
                          <w:szCs w:val="20"/>
                        </w:rPr>
                      </w:pPr>
                      <w:r>
                        <w:rPr>
                          <w:b w:val="0"/>
                          <w:sz w:val="20"/>
                          <w:szCs w:val="20"/>
                        </w:rPr>
                        <w:t>1936 Ave I</w:t>
                      </w:r>
                    </w:p>
                    <w:p w14:paraId="04B25221" w14:textId="77777777" w:rsidR="00826514" w:rsidRPr="00BE12E8" w:rsidRDefault="00826514" w:rsidP="00222C02">
                      <w:pPr>
                        <w:pStyle w:val="BodyText2"/>
                        <w:spacing w:after="0" w:line="240" w:lineRule="auto"/>
                        <w:rPr>
                          <w:b w:val="0"/>
                          <w:sz w:val="20"/>
                          <w:szCs w:val="20"/>
                        </w:rPr>
                      </w:pPr>
                      <w:r>
                        <w:rPr>
                          <w:b w:val="0"/>
                          <w:sz w:val="20"/>
                          <w:szCs w:val="20"/>
                        </w:rPr>
                        <w:t>Scottsbluff, NE</w:t>
                      </w:r>
                    </w:p>
                    <w:p w14:paraId="48055E75" w14:textId="77777777" w:rsidR="00826514" w:rsidRDefault="00826514" w:rsidP="00222C02">
                      <w:pPr>
                        <w:pStyle w:val="BodyText2"/>
                        <w:rPr>
                          <w:b w:val="0"/>
                          <w:sz w:val="20"/>
                          <w:szCs w:val="20"/>
                        </w:rPr>
                      </w:pPr>
                      <w:r>
                        <w:rPr>
                          <w:b w:val="0"/>
                          <w:sz w:val="20"/>
                          <w:szCs w:val="20"/>
                        </w:rPr>
                        <w:t>(308) 632-8881</w:t>
                      </w:r>
                    </w:p>
                    <w:p w14:paraId="666222D4" w14:textId="5DDF1686" w:rsidR="00826514" w:rsidRDefault="00826514" w:rsidP="00B813C6">
                      <w:pPr>
                        <w:pStyle w:val="BodyText2"/>
                        <w:spacing w:after="0" w:line="240" w:lineRule="auto"/>
                      </w:pPr>
                      <w:r w:rsidRPr="00B813C6">
                        <w:t>Wildcat Hills</w:t>
                      </w:r>
                    </w:p>
                    <w:p w14:paraId="52700804" w14:textId="2EF06C87" w:rsidR="00826514" w:rsidRDefault="00826514" w:rsidP="00B813C6">
                      <w:pPr>
                        <w:pStyle w:val="BodyText2"/>
                        <w:spacing w:after="0" w:line="240" w:lineRule="auto"/>
                        <w:rPr>
                          <w:b w:val="0"/>
                          <w:sz w:val="20"/>
                          <w:szCs w:val="20"/>
                        </w:rPr>
                      </w:pPr>
                      <w:r w:rsidRPr="00B813C6">
                        <w:rPr>
                          <w:b w:val="0"/>
                          <w:sz w:val="20"/>
                          <w:szCs w:val="20"/>
                        </w:rPr>
                        <w:t>State Recreation Area</w:t>
                      </w:r>
                    </w:p>
                    <w:p w14:paraId="78C5A9EB" w14:textId="78692BF2" w:rsidR="00826514" w:rsidRDefault="00826514" w:rsidP="00B813C6">
                      <w:pPr>
                        <w:pStyle w:val="BodyText2"/>
                        <w:spacing w:after="0" w:line="240" w:lineRule="auto"/>
                        <w:rPr>
                          <w:b w:val="0"/>
                          <w:sz w:val="20"/>
                          <w:szCs w:val="20"/>
                        </w:rPr>
                      </w:pPr>
                      <w:r>
                        <w:rPr>
                          <w:b w:val="0"/>
                          <w:sz w:val="20"/>
                          <w:szCs w:val="20"/>
                        </w:rPr>
                        <w:t>210615 Hwy 71</w:t>
                      </w:r>
                    </w:p>
                    <w:p w14:paraId="52148618" w14:textId="55271492" w:rsidR="00826514" w:rsidRDefault="00826514" w:rsidP="00B813C6">
                      <w:pPr>
                        <w:pStyle w:val="BodyText2"/>
                        <w:spacing w:after="0" w:line="240" w:lineRule="auto"/>
                        <w:rPr>
                          <w:b w:val="0"/>
                          <w:sz w:val="20"/>
                          <w:szCs w:val="20"/>
                        </w:rPr>
                      </w:pPr>
                      <w:r>
                        <w:rPr>
                          <w:b w:val="0"/>
                          <w:sz w:val="20"/>
                          <w:szCs w:val="20"/>
                        </w:rPr>
                        <w:t>Gering, NE</w:t>
                      </w:r>
                    </w:p>
                    <w:p w14:paraId="4691744A" w14:textId="574D0F23" w:rsidR="00826514" w:rsidRPr="00B813C6" w:rsidRDefault="00826514" w:rsidP="00B813C6">
                      <w:pPr>
                        <w:pStyle w:val="BodyText2"/>
                        <w:spacing w:line="240" w:lineRule="auto"/>
                        <w:rPr>
                          <w:b w:val="0"/>
                          <w:sz w:val="20"/>
                          <w:szCs w:val="20"/>
                        </w:rPr>
                      </w:pPr>
                      <w:r>
                        <w:rPr>
                          <w:b w:val="0"/>
                          <w:sz w:val="20"/>
                          <w:szCs w:val="20"/>
                        </w:rPr>
                        <w:t>(308) 436-3777</w:t>
                      </w:r>
                    </w:p>
                    <w:p w14:paraId="11057743" w14:textId="77777777" w:rsidR="00826514" w:rsidRDefault="00826514" w:rsidP="00222C02">
                      <w:pPr>
                        <w:pStyle w:val="BodyText2"/>
                        <w:spacing w:after="0" w:line="240" w:lineRule="auto"/>
                      </w:pPr>
                      <w:r>
                        <w:t>YMCA</w:t>
                      </w:r>
                    </w:p>
                    <w:p w14:paraId="19BD0721" w14:textId="77777777" w:rsidR="00826514" w:rsidRPr="00222C02" w:rsidRDefault="00826514" w:rsidP="00222C02">
                      <w:pPr>
                        <w:pStyle w:val="BodyText2"/>
                        <w:spacing w:after="0" w:line="240" w:lineRule="auto"/>
                        <w:rPr>
                          <w:b w:val="0"/>
                          <w:sz w:val="20"/>
                          <w:szCs w:val="20"/>
                        </w:rPr>
                      </w:pPr>
                      <w:r>
                        <w:rPr>
                          <w:b w:val="0"/>
                          <w:sz w:val="20"/>
                          <w:szCs w:val="20"/>
                        </w:rPr>
                        <w:t>1918</w:t>
                      </w:r>
                      <w:r w:rsidRPr="00222C02">
                        <w:rPr>
                          <w:b w:val="0"/>
                          <w:sz w:val="20"/>
                          <w:szCs w:val="20"/>
                        </w:rPr>
                        <w:t xml:space="preserve"> S Beltline</w:t>
                      </w:r>
                      <w:r>
                        <w:rPr>
                          <w:b w:val="0"/>
                          <w:sz w:val="20"/>
                          <w:szCs w:val="20"/>
                        </w:rPr>
                        <w:t xml:space="preserve"> Hwy</w:t>
                      </w:r>
                      <w:r w:rsidRPr="00222C02">
                        <w:rPr>
                          <w:b w:val="0"/>
                          <w:sz w:val="20"/>
                          <w:szCs w:val="20"/>
                        </w:rPr>
                        <w:t xml:space="preserve"> W</w:t>
                      </w:r>
                    </w:p>
                    <w:p w14:paraId="03C742E6" w14:textId="77777777" w:rsidR="00826514" w:rsidRPr="00222C02" w:rsidRDefault="00826514" w:rsidP="00222C02">
                      <w:pPr>
                        <w:pStyle w:val="BodyText2"/>
                        <w:spacing w:after="0" w:line="240" w:lineRule="auto"/>
                        <w:rPr>
                          <w:b w:val="0"/>
                          <w:sz w:val="20"/>
                          <w:szCs w:val="20"/>
                        </w:rPr>
                      </w:pPr>
                      <w:r w:rsidRPr="00222C02">
                        <w:rPr>
                          <w:b w:val="0"/>
                          <w:sz w:val="20"/>
                          <w:szCs w:val="20"/>
                        </w:rPr>
                        <w:t>Scottsbluff, NE</w:t>
                      </w:r>
                    </w:p>
                    <w:p w14:paraId="0E5E3717" w14:textId="77777777" w:rsidR="00826514" w:rsidRPr="00222C02" w:rsidRDefault="00826514" w:rsidP="00222C02">
                      <w:pPr>
                        <w:pStyle w:val="BodyText2"/>
                        <w:rPr>
                          <w:b w:val="0"/>
                          <w:sz w:val="20"/>
                          <w:szCs w:val="20"/>
                        </w:rPr>
                      </w:pPr>
                      <w:r>
                        <w:rPr>
                          <w:b w:val="0"/>
                          <w:sz w:val="20"/>
                          <w:szCs w:val="20"/>
                        </w:rPr>
                        <w:t>(308) 632-5705</w:t>
                      </w:r>
                    </w:p>
                    <w:p w14:paraId="4F743669" w14:textId="77777777" w:rsidR="00826514" w:rsidRDefault="00826514" w:rsidP="00222C02">
                      <w:pPr>
                        <w:pStyle w:val="BodyText2"/>
                      </w:pPr>
                    </w:p>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71FCA1F9" wp14:editId="5BB36B72">
                <wp:simplePos x="0" y="0"/>
                <wp:positionH relativeFrom="page">
                  <wp:posOffset>3606800</wp:posOffset>
                </wp:positionH>
                <wp:positionV relativeFrom="page">
                  <wp:posOffset>810260</wp:posOffset>
                </wp:positionV>
                <wp:extent cx="1422400" cy="4282440"/>
                <wp:effectExtent l="0" t="0" r="0" b="10160"/>
                <wp:wrapTight wrapText="bothSides">
                  <wp:wrapPolygon edited="0">
                    <wp:start x="386" y="0"/>
                    <wp:lineTo x="386" y="21523"/>
                    <wp:lineTo x="20829" y="21523"/>
                    <wp:lineTo x="20829" y="0"/>
                    <wp:lineTo x="386" y="0"/>
                  </wp:wrapPolygon>
                </wp:wrapTight>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C8D03F" w14:textId="77777777" w:rsidR="00826514" w:rsidRDefault="00826514" w:rsidP="00BE12E8">
                            <w:pPr>
                              <w:pStyle w:val="BodyText2"/>
                              <w:spacing w:after="0" w:line="240" w:lineRule="auto"/>
                            </w:pPr>
                            <w:r>
                              <w:t>Carpenter Center</w:t>
                            </w:r>
                          </w:p>
                          <w:p w14:paraId="39E9C080" w14:textId="77777777" w:rsidR="00826514" w:rsidRPr="00BE12E8" w:rsidRDefault="00826514" w:rsidP="00BE12E8">
                            <w:pPr>
                              <w:pStyle w:val="BodyText2"/>
                              <w:spacing w:after="0" w:line="240" w:lineRule="auto"/>
                              <w:rPr>
                                <w:b w:val="0"/>
                                <w:sz w:val="20"/>
                                <w:szCs w:val="20"/>
                              </w:rPr>
                            </w:pPr>
                            <w:r w:rsidRPr="00BE12E8">
                              <w:rPr>
                                <w:b w:val="0"/>
                                <w:sz w:val="20"/>
                                <w:szCs w:val="20"/>
                              </w:rPr>
                              <w:t>116 Terry Blvd</w:t>
                            </w:r>
                          </w:p>
                          <w:p w14:paraId="578AD081" w14:textId="77777777" w:rsidR="00826514" w:rsidRPr="00BE12E8" w:rsidRDefault="00826514" w:rsidP="00BE12E8">
                            <w:pPr>
                              <w:pStyle w:val="BodyText2"/>
                              <w:spacing w:after="0" w:line="240" w:lineRule="auto"/>
                              <w:rPr>
                                <w:b w:val="0"/>
                                <w:sz w:val="20"/>
                                <w:szCs w:val="20"/>
                              </w:rPr>
                            </w:pPr>
                            <w:r>
                              <w:rPr>
                                <w:b w:val="0"/>
                                <w:sz w:val="20"/>
                                <w:szCs w:val="20"/>
                              </w:rPr>
                              <w:t>Gering, NE</w:t>
                            </w:r>
                          </w:p>
                          <w:p w14:paraId="036DD52F" w14:textId="77777777" w:rsidR="00826514" w:rsidRPr="00BE12E8" w:rsidRDefault="00826514" w:rsidP="00B93B71">
                            <w:pPr>
                              <w:pStyle w:val="BodyText2"/>
                              <w:rPr>
                                <w:b w:val="0"/>
                                <w:sz w:val="20"/>
                                <w:szCs w:val="20"/>
                              </w:rPr>
                            </w:pPr>
                            <w:r w:rsidRPr="00BE12E8">
                              <w:rPr>
                                <w:b w:val="0"/>
                                <w:sz w:val="20"/>
                                <w:szCs w:val="20"/>
                              </w:rPr>
                              <w:t>(308) 635-8422</w:t>
                            </w:r>
                          </w:p>
                          <w:p w14:paraId="27982A44" w14:textId="77777777" w:rsidR="00826514" w:rsidRDefault="00826514" w:rsidP="00BE12E8">
                            <w:pPr>
                              <w:pStyle w:val="BodyText2"/>
                              <w:spacing w:after="0" w:line="240" w:lineRule="auto"/>
                            </w:pPr>
                            <w:r>
                              <w:t>Parks</w:t>
                            </w:r>
                          </w:p>
                          <w:p w14:paraId="139A4367" w14:textId="77777777" w:rsidR="00826514" w:rsidRPr="00BE12E8" w:rsidRDefault="00826514" w:rsidP="00BE12E8">
                            <w:pPr>
                              <w:pStyle w:val="BodyText2"/>
                              <w:spacing w:after="0" w:line="240" w:lineRule="auto"/>
                              <w:rPr>
                                <w:b w:val="0"/>
                                <w:sz w:val="20"/>
                                <w:szCs w:val="20"/>
                              </w:rPr>
                            </w:pPr>
                            <w:r>
                              <w:rPr>
                                <w:b w:val="0"/>
                                <w:sz w:val="20"/>
                                <w:szCs w:val="20"/>
                              </w:rPr>
                              <w:t>1600 S Beltline Hwy</w:t>
                            </w:r>
                            <w:r w:rsidRPr="00BE12E8">
                              <w:rPr>
                                <w:b w:val="0"/>
                                <w:sz w:val="20"/>
                                <w:szCs w:val="20"/>
                              </w:rPr>
                              <w:t xml:space="preserve"> W</w:t>
                            </w:r>
                          </w:p>
                          <w:p w14:paraId="201891F3" w14:textId="77777777" w:rsidR="00826514" w:rsidRPr="00BE12E8" w:rsidRDefault="00826514" w:rsidP="00BE12E8">
                            <w:pPr>
                              <w:pStyle w:val="BodyText2"/>
                              <w:spacing w:after="0" w:line="240" w:lineRule="auto"/>
                              <w:rPr>
                                <w:b w:val="0"/>
                                <w:sz w:val="20"/>
                                <w:szCs w:val="20"/>
                              </w:rPr>
                            </w:pPr>
                            <w:r>
                              <w:rPr>
                                <w:b w:val="0"/>
                                <w:sz w:val="20"/>
                                <w:szCs w:val="20"/>
                              </w:rPr>
                              <w:t>Scottsbluff, NE</w:t>
                            </w:r>
                          </w:p>
                          <w:p w14:paraId="69A3CE59" w14:textId="77777777" w:rsidR="00826514" w:rsidRPr="00BE12E8" w:rsidRDefault="00826514" w:rsidP="00B93B71">
                            <w:pPr>
                              <w:pStyle w:val="BodyText2"/>
                              <w:rPr>
                                <w:b w:val="0"/>
                                <w:sz w:val="20"/>
                                <w:szCs w:val="20"/>
                              </w:rPr>
                            </w:pPr>
                            <w:r w:rsidRPr="00BE12E8">
                              <w:rPr>
                                <w:b w:val="0"/>
                                <w:sz w:val="20"/>
                                <w:szCs w:val="20"/>
                              </w:rPr>
                              <w:t>(308) 630-6238</w:t>
                            </w:r>
                          </w:p>
                          <w:p w14:paraId="4C301994" w14:textId="77777777" w:rsidR="00826514" w:rsidRPr="00BE12E8" w:rsidRDefault="00826514" w:rsidP="00BE12E8">
                            <w:pPr>
                              <w:pStyle w:val="BodyText2"/>
                              <w:spacing w:after="0" w:line="240" w:lineRule="auto"/>
                              <w:rPr>
                                <w:b w:val="0"/>
                                <w:sz w:val="20"/>
                                <w:szCs w:val="20"/>
                              </w:rPr>
                            </w:pPr>
                            <w:r w:rsidRPr="00BE12E8">
                              <w:rPr>
                                <w:b w:val="0"/>
                                <w:sz w:val="20"/>
                                <w:szCs w:val="20"/>
                              </w:rPr>
                              <w:t>1818 Avenue A</w:t>
                            </w:r>
                          </w:p>
                          <w:p w14:paraId="6C521629" w14:textId="77777777" w:rsidR="00826514" w:rsidRPr="00BE12E8" w:rsidRDefault="00826514" w:rsidP="00BE12E8">
                            <w:pPr>
                              <w:pStyle w:val="BodyText2"/>
                              <w:spacing w:after="0" w:line="240" w:lineRule="auto"/>
                              <w:rPr>
                                <w:b w:val="0"/>
                                <w:sz w:val="20"/>
                                <w:szCs w:val="20"/>
                              </w:rPr>
                            </w:pPr>
                            <w:r>
                              <w:rPr>
                                <w:b w:val="0"/>
                                <w:sz w:val="20"/>
                                <w:szCs w:val="20"/>
                              </w:rPr>
                              <w:t>Scottsbluff, NE</w:t>
                            </w:r>
                          </w:p>
                          <w:p w14:paraId="2429031B" w14:textId="77777777" w:rsidR="00826514" w:rsidRPr="00BE12E8" w:rsidRDefault="00826514" w:rsidP="00B93B71">
                            <w:pPr>
                              <w:pStyle w:val="BodyText2"/>
                              <w:rPr>
                                <w:b w:val="0"/>
                                <w:sz w:val="20"/>
                                <w:szCs w:val="20"/>
                              </w:rPr>
                            </w:pPr>
                            <w:r w:rsidRPr="00BE12E8">
                              <w:rPr>
                                <w:b w:val="0"/>
                                <w:sz w:val="20"/>
                                <w:szCs w:val="20"/>
                              </w:rPr>
                              <w:t>(308) 630-6238</w:t>
                            </w:r>
                          </w:p>
                          <w:p w14:paraId="5468DEFA" w14:textId="77777777" w:rsidR="00826514" w:rsidRPr="00BE12E8" w:rsidRDefault="00826514" w:rsidP="00BE12E8">
                            <w:pPr>
                              <w:pStyle w:val="BodyText2"/>
                              <w:spacing w:after="0" w:line="240" w:lineRule="auto"/>
                              <w:rPr>
                                <w:b w:val="0"/>
                                <w:sz w:val="20"/>
                                <w:szCs w:val="20"/>
                              </w:rPr>
                            </w:pPr>
                            <w:r w:rsidRPr="00BE12E8">
                              <w:rPr>
                                <w:b w:val="0"/>
                                <w:sz w:val="20"/>
                                <w:szCs w:val="20"/>
                              </w:rPr>
                              <w:t>2525 Circle Dr.</w:t>
                            </w:r>
                          </w:p>
                          <w:p w14:paraId="563EF130" w14:textId="77777777" w:rsidR="00826514" w:rsidRPr="00BE12E8" w:rsidRDefault="00826514" w:rsidP="00BE12E8">
                            <w:pPr>
                              <w:pStyle w:val="BodyText2"/>
                              <w:spacing w:after="0" w:line="240" w:lineRule="auto"/>
                              <w:rPr>
                                <w:b w:val="0"/>
                                <w:sz w:val="20"/>
                                <w:szCs w:val="20"/>
                              </w:rPr>
                            </w:pPr>
                            <w:r w:rsidRPr="00BE12E8">
                              <w:rPr>
                                <w:b w:val="0"/>
                                <w:sz w:val="20"/>
                                <w:szCs w:val="20"/>
                              </w:rPr>
                              <w:t>Scottsbluff, NE</w:t>
                            </w:r>
                          </w:p>
                          <w:p w14:paraId="47B7AC82" w14:textId="77777777" w:rsidR="00826514" w:rsidRPr="00BE12E8" w:rsidRDefault="00826514" w:rsidP="00B93B71">
                            <w:pPr>
                              <w:pStyle w:val="BodyText2"/>
                              <w:rPr>
                                <w:b w:val="0"/>
                                <w:sz w:val="20"/>
                                <w:szCs w:val="20"/>
                              </w:rPr>
                            </w:pPr>
                            <w:r w:rsidRPr="00BE12E8">
                              <w:rPr>
                                <w:b w:val="0"/>
                                <w:sz w:val="20"/>
                                <w:szCs w:val="20"/>
                              </w:rPr>
                              <w:t>(308) 632-0059</w:t>
                            </w:r>
                          </w:p>
                          <w:p w14:paraId="7D9457E7" w14:textId="77777777" w:rsidR="00826514" w:rsidRDefault="00826514" w:rsidP="00222C02">
                            <w:pPr>
                              <w:pStyle w:val="BodyText2"/>
                              <w:spacing w:after="0" w:line="240" w:lineRule="auto"/>
                              <w:rPr>
                                <w:b w:val="0"/>
                              </w:rPr>
                            </w:pPr>
                            <w:r>
                              <w:t>Playhouse</w:t>
                            </w:r>
                          </w:p>
                          <w:p w14:paraId="1085AE77" w14:textId="7D66A8AE" w:rsidR="00826514" w:rsidRDefault="00826514" w:rsidP="00222C02">
                            <w:pPr>
                              <w:pStyle w:val="BodyText2"/>
                              <w:spacing w:after="0" w:line="240" w:lineRule="auto"/>
                              <w:rPr>
                                <w:b w:val="0"/>
                                <w:sz w:val="20"/>
                                <w:szCs w:val="20"/>
                              </w:rPr>
                            </w:pPr>
                            <w:r>
                              <w:rPr>
                                <w:b w:val="0"/>
                                <w:sz w:val="20"/>
                                <w:szCs w:val="20"/>
                              </w:rPr>
                              <w:t>775 Crescent Dr.</w:t>
                            </w:r>
                          </w:p>
                          <w:p w14:paraId="7382D867" w14:textId="50DCF507" w:rsidR="00826514" w:rsidRDefault="00826514" w:rsidP="00222C02">
                            <w:pPr>
                              <w:pStyle w:val="BodyText2"/>
                              <w:spacing w:after="0" w:line="240" w:lineRule="auto"/>
                              <w:rPr>
                                <w:b w:val="0"/>
                                <w:sz w:val="20"/>
                                <w:szCs w:val="20"/>
                              </w:rPr>
                            </w:pPr>
                            <w:r>
                              <w:rPr>
                                <w:b w:val="0"/>
                                <w:sz w:val="20"/>
                                <w:szCs w:val="20"/>
                              </w:rPr>
                              <w:t>Gering, NE</w:t>
                            </w:r>
                          </w:p>
                          <w:p w14:paraId="20AACA90" w14:textId="01B6ACCC" w:rsidR="00826514" w:rsidRPr="00B813C6" w:rsidRDefault="00826514" w:rsidP="00B813C6">
                            <w:pPr>
                              <w:pStyle w:val="BodyText2"/>
                              <w:spacing w:line="240" w:lineRule="auto"/>
                              <w:rPr>
                                <w:b w:val="0"/>
                                <w:sz w:val="20"/>
                                <w:szCs w:val="20"/>
                              </w:rPr>
                            </w:pPr>
                            <w:r>
                              <w:rPr>
                                <w:b w:val="0"/>
                                <w:sz w:val="20"/>
                                <w:szCs w:val="20"/>
                              </w:rPr>
                              <w:t>(308) 632-5996</w:t>
                            </w:r>
                          </w:p>
                          <w:p w14:paraId="6C61CA8B" w14:textId="3EFD251D" w:rsidR="00826514" w:rsidRDefault="00826514" w:rsidP="00222C02">
                            <w:pPr>
                              <w:pStyle w:val="BodyText2"/>
                              <w:spacing w:after="0" w:line="240" w:lineRule="auto"/>
                            </w:pPr>
                            <w:r>
                              <w:t>Riverside Zoo</w:t>
                            </w:r>
                          </w:p>
                          <w:p w14:paraId="7EA43618" w14:textId="77777777" w:rsidR="00826514" w:rsidRPr="00222C02" w:rsidRDefault="00826514" w:rsidP="00222C02">
                            <w:pPr>
                              <w:pStyle w:val="BodyText2"/>
                              <w:spacing w:after="0" w:line="240" w:lineRule="auto"/>
                              <w:rPr>
                                <w:b w:val="0"/>
                                <w:sz w:val="20"/>
                                <w:szCs w:val="20"/>
                              </w:rPr>
                            </w:pPr>
                            <w:r w:rsidRPr="00222C02">
                              <w:rPr>
                                <w:b w:val="0"/>
                                <w:sz w:val="20"/>
                                <w:szCs w:val="20"/>
                              </w:rPr>
                              <w:t>1600 S Beltline</w:t>
                            </w:r>
                            <w:r>
                              <w:rPr>
                                <w:b w:val="0"/>
                                <w:sz w:val="20"/>
                                <w:szCs w:val="20"/>
                              </w:rPr>
                              <w:t xml:space="preserve"> Hwy</w:t>
                            </w:r>
                            <w:r w:rsidRPr="00222C02">
                              <w:rPr>
                                <w:b w:val="0"/>
                                <w:sz w:val="20"/>
                                <w:szCs w:val="20"/>
                              </w:rPr>
                              <w:t xml:space="preserve"> W</w:t>
                            </w:r>
                          </w:p>
                          <w:p w14:paraId="7CBC43CE" w14:textId="77777777" w:rsidR="00826514" w:rsidRPr="00222C02" w:rsidRDefault="00826514" w:rsidP="00222C02">
                            <w:pPr>
                              <w:pStyle w:val="BodyText2"/>
                              <w:spacing w:after="0" w:line="240" w:lineRule="auto"/>
                              <w:rPr>
                                <w:b w:val="0"/>
                                <w:sz w:val="20"/>
                                <w:szCs w:val="20"/>
                              </w:rPr>
                            </w:pPr>
                            <w:r w:rsidRPr="00222C02">
                              <w:rPr>
                                <w:b w:val="0"/>
                                <w:sz w:val="20"/>
                                <w:szCs w:val="20"/>
                              </w:rPr>
                              <w:t>Scottsbluff, NE</w:t>
                            </w:r>
                          </w:p>
                          <w:p w14:paraId="5D82373C" w14:textId="77777777" w:rsidR="00826514" w:rsidRPr="00222C02" w:rsidRDefault="00826514" w:rsidP="00B93B71">
                            <w:pPr>
                              <w:pStyle w:val="BodyText2"/>
                              <w:rPr>
                                <w:b w:val="0"/>
                                <w:sz w:val="20"/>
                                <w:szCs w:val="20"/>
                              </w:rPr>
                            </w:pPr>
                            <w:r w:rsidRPr="00222C02">
                              <w:rPr>
                                <w:b w:val="0"/>
                                <w:sz w:val="20"/>
                                <w:szCs w:val="20"/>
                              </w:rPr>
                              <w:t>(308) 630-6236</w:t>
                            </w:r>
                          </w:p>
                          <w:p w14:paraId="678DED4F" w14:textId="77777777" w:rsidR="00826514" w:rsidRDefault="00826514" w:rsidP="00B93B71">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84pt;margin-top:63.8pt;width:112pt;height:337.2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" mv:complextextbox="1" filled="f" stroked="f">
                <v:textbox inset=",0,,0">
                  <w:txbxContent>
                    <w:p w14:paraId="33C8D03F" w14:textId="77777777" w:rsidR="00826514" w:rsidRDefault="00826514" w:rsidP="00BE12E8">
                      <w:pPr>
                        <w:pStyle w:val="BodyText2"/>
                        <w:spacing w:after="0" w:line="240" w:lineRule="auto"/>
                      </w:pPr>
                      <w:r>
                        <w:t>Carpenter Center</w:t>
                      </w:r>
                    </w:p>
                    <w:p w14:paraId="39E9C080" w14:textId="77777777" w:rsidR="00826514" w:rsidRPr="00BE12E8" w:rsidRDefault="00826514" w:rsidP="00BE12E8">
                      <w:pPr>
                        <w:pStyle w:val="BodyText2"/>
                        <w:spacing w:after="0" w:line="240" w:lineRule="auto"/>
                        <w:rPr>
                          <w:b w:val="0"/>
                          <w:sz w:val="20"/>
                          <w:szCs w:val="20"/>
                        </w:rPr>
                      </w:pPr>
                      <w:r w:rsidRPr="00BE12E8">
                        <w:rPr>
                          <w:b w:val="0"/>
                          <w:sz w:val="20"/>
                          <w:szCs w:val="20"/>
                        </w:rPr>
                        <w:t>116 Terry Blvd</w:t>
                      </w:r>
                    </w:p>
                    <w:p w14:paraId="578AD081" w14:textId="77777777" w:rsidR="00826514" w:rsidRPr="00BE12E8" w:rsidRDefault="00826514" w:rsidP="00BE12E8">
                      <w:pPr>
                        <w:pStyle w:val="BodyText2"/>
                        <w:spacing w:after="0" w:line="240" w:lineRule="auto"/>
                        <w:rPr>
                          <w:b w:val="0"/>
                          <w:sz w:val="20"/>
                          <w:szCs w:val="20"/>
                        </w:rPr>
                      </w:pPr>
                      <w:r>
                        <w:rPr>
                          <w:b w:val="0"/>
                          <w:sz w:val="20"/>
                          <w:szCs w:val="20"/>
                        </w:rPr>
                        <w:t>Gering, NE</w:t>
                      </w:r>
                    </w:p>
                    <w:p w14:paraId="036DD52F" w14:textId="77777777" w:rsidR="00826514" w:rsidRPr="00BE12E8" w:rsidRDefault="00826514" w:rsidP="00B93B71">
                      <w:pPr>
                        <w:pStyle w:val="BodyText2"/>
                        <w:rPr>
                          <w:b w:val="0"/>
                          <w:sz w:val="20"/>
                          <w:szCs w:val="20"/>
                        </w:rPr>
                      </w:pPr>
                      <w:r w:rsidRPr="00BE12E8">
                        <w:rPr>
                          <w:b w:val="0"/>
                          <w:sz w:val="20"/>
                          <w:szCs w:val="20"/>
                        </w:rPr>
                        <w:t>(308) 635-8422</w:t>
                      </w:r>
                    </w:p>
                    <w:p w14:paraId="27982A44" w14:textId="77777777" w:rsidR="00826514" w:rsidRDefault="00826514" w:rsidP="00BE12E8">
                      <w:pPr>
                        <w:pStyle w:val="BodyText2"/>
                        <w:spacing w:after="0" w:line="240" w:lineRule="auto"/>
                      </w:pPr>
                      <w:r>
                        <w:t>Parks</w:t>
                      </w:r>
                    </w:p>
                    <w:p w14:paraId="139A4367" w14:textId="77777777" w:rsidR="00826514" w:rsidRPr="00BE12E8" w:rsidRDefault="00826514" w:rsidP="00BE12E8">
                      <w:pPr>
                        <w:pStyle w:val="BodyText2"/>
                        <w:spacing w:after="0" w:line="240" w:lineRule="auto"/>
                        <w:rPr>
                          <w:b w:val="0"/>
                          <w:sz w:val="20"/>
                          <w:szCs w:val="20"/>
                        </w:rPr>
                      </w:pPr>
                      <w:r>
                        <w:rPr>
                          <w:b w:val="0"/>
                          <w:sz w:val="20"/>
                          <w:szCs w:val="20"/>
                        </w:rPr>
                        <w:t>1600 S Beltline Hwy</w:t>
                      </w:r>
                      <w:r w:rsidRPr="00BE12E8">
                        <w:rPr>
                          <w:b w:val="0"/>
                          <w:sz w:val="20"/>
                          <w:szCs w:val="20"/>
                        </w:rPr>
                        <w:t xml:space="preserve"> W</w:t>
                      </w:r>
                    </w:p>
                    <w:p w14:paraId="201891F3" w14:textId="77777777" w:rsidR="00826514" w:rsidRPr="00BE12E8" w:rsidRDefault="00826514" w:rsidP="00BE12E8">
                      <w:pPr>
                        <w:pStyle w:val="BodyText2"/>
                        <w:spacing w:after="0" w:line="240" w:lineRule="auto"/>
                        <w:rPr>
                          <w:b w:val="0"/>
                          <w:sz w:val="20"/>
                          <w:szCs w:val="20"/>
                        </w:rPr>
                      </w:pPr>
                      <w:r>
                        <w:rPr>
                          <w:b w:val="0"/>
                          <w:sz w:val="20"/>
                          <w:szCs w:val="20"/>
                        </w:rPr>
                        <w:t>Scottsbluff, NE</w:t>
                      </w:r>
                    </w:p>
                    <w:p w14:paraId="69A3CE59" w14:textId="77777777" w:rsidR="00826514" w:rsidRPr="00BE12E8" w:rsidRDefault="00826514" w:rsidP="00B93B71">
                      <w:pPr>
                        <w:pStyle w:val="BodyText2"/>
                        <w:rPr>
                          <w:b w:val="0"/>
                          <w:sz w:val="20"/>
                          <w:szCs w:val="20"/>
                        </w:rPr>
                      </w:pPr>
                      <w:r w:rsidRPr="00BE12E8">
                        <w:rPr>
                          <w:b w:val="0"/>
                          <w:sz w:val="20"/>
                          <w:szCs w:val="20"/>
                        </w:rPr>
                        <w:t>(308) 630-6238</w:t>
                      </w:r>
                    </w:p>
                    <w:p w14:paraId="4C301994" w14:textId="77777777" w:rsidR="00826514" w:rsidRPr="00BE12E8" w:rsidRDefault="00826514" w:rsidP="00BE12E8">
                      <w:pPr>
                        <w:pStyle w:val="BodyText2"/>
                        <w:spacing w:after="0" w:line="240" w:lineRule="auto"/>
                        <w:rPr>
                          <w:b w:val="0"/>
                          <w:sz w:val="20"/>
                          <w:szCs w:val="20"/>
                        </w:rPr>
                      </w:pPr>
                      <w:r w:rsidRPr="00BE12E8">
                        <w:rPr>
                          <w:b w:val="0"/>
                          <w:sz w:val="20"/>
                          <w:szCs w:val="20"/>
                        </w:rPr>
                        <w:t>1818 Avenue A</w:t>
                      </w:r>
                    </w:p>
                    <w:p w14:paraId="6C521629" w14:textId="77777777" w:rsidR="00826514" w:rsidRPr="00BE12E8" w:rsidRDefault="00826514" w:rsidP="00BE12E8">
                      <w:pPr>
                        <w:pStyle w:val="BodyText2"/>
                        <w:spacing w:after="0" w:line="240" w:lineRule="auto"/>
                        <w:rPr>
                          <w:b w:val="0"/>
                          <w:sz w:val="20"/>
                          <w:szCs w:val="20"/>
                        </w:rPr>
                      </w:pPr>
                      <w:r>
                        <w:rPr>
                          <w:b w:val="0"/>
                          <w:sz w:val="20"/>
                          <w:szCs w:val="20"/>
                        </w:rPr>
                        <w:t>Scottsbluff, NE</w:t>
                      </w:r>
                    </w:p>
                    <w:p w14:paraId="2429031B" w14:textId="77777777" w:rsidR="00826514" w:rsidRPr="00BE12E8" w:rsidRDefault="00826514" w:rsidP="00B93B71">
                      <w:pPr>
                        <w:pStyle w:val="BodyText2"/>
                        <w:rPr>
                          <w:b w:val="0"/>
                          <w:sz w:val="20"/>
                          <w:szCs w:val="20"/>
                        </w:rPr>
                      </w:pPr>
                      <w:r w:rsidRPr="00BE12E8">
                        <w:rPr>
                          <w:b w:val="0"/>
                          <w:sz w:val="20"/>
                          <w:szCs w:val="20"/>
                        </w:rPr>
                        <w:t>(308) 630-6238</w:t>
                      </w:r>
                    </w:p>
                    <w:p w14:paraId="5468DEFA" w14:textId="77777777" w:rsidR="00826514" w:rsidRPr="00BE12E8" w:rsidRDefault="00826514" w:rsidP="00BE12E8">
                      <w:pPr>
                        <w:pStyle w:val="BodyText2"/>
                        <w:spacing w:after="0" w:line="240" w:lineRule="auto"/>
                        <w:rPr>
                          <w:b w:val="0"/>
                          <w:sz w:val="20"/>
                          <w:szCs w:val="20"/>
                        </w:rPr>
                      </w:pPr>
                      <w:r w:rsidRPr="00BE12E8">
                        <w:rPr>
                          <w:b w:val="0"/>
                          <w:sz w:val="20"/>
                          <w:szCs w:val="20"/>
                        </w:rPr>
                        <w:t>2525 Circle Dr.</w:t>
                      </w:r>
                    </w:p>
                    <w:p w14:paraId="563EF130" w14:textId="77777777" w:rsidR="00826514" w:rsidRPr="00BE12E8" w:rsidRDefault="00826514" w:rsidP="00BE12E8">
                      <w:pPr>
                        <w:pStyle w:val="BodyText2"/>
                        <w:spacing w:after="0" w:line="240" w:lineRule="auto"/>
                        <w:rPr>
                          <w:b w:val="0"/>
                          <w:sz w:val="20"/>
                          <w:szCs w:val="20"/>
                        </w:rPr>
                      </w:pPr>
                      <w:r w:rsidRPr="00BE12E8">
                        <w:rPr>
                          <w:b w:val="0"/>
                          <w:sz w:val="20"/>
                          <w:szCs w:val="20"/>
                        </w:rPr>
                        <w:t>Scottsbluff, NE</w:t>
                      </w:r>
                    </w:p>
                    <w:p w14:paraId="47B7AC82" w14:textId="77777777" w:rsidR="00826514" w:rsidRPr="00BE12E8" w:rsidRDefault="00826514" w:rsidP="00B93B71">
                      <w:pPr>
                        <w:pStyle w:val="BodyText2"/>
                        <w:rPr>
                          <w:b w:val="0"/>
                          <w:sz w:val="20"/>
                          <w:szCs w:val="20"/>
                        </w:rPr>
                      </w:pPr>
                      <w:r w:rsidRPr="00BE12E8">
                        <w:rPr>
                          <w:b w:val="0"/>
                          <w:sz w:val="20"/>
                          <w:szCs w:val="20"/>
                        </w:rPr>
                        <w:t>(308) 632-0059</w:t>
                      </w:r>
                    </w:p>
                    <w:p w14:paraId="7D9457E7" w14:textId="77777777" w:rsidR="00826514" w:rsidRDefault="00826514" w:rsidP="00222C02">
                      <w:pPr>
                        <w:pStyle w:val="BodyText2"/>
                        <w:spacing w:after="0" w:line="240" w:lineRule="auto"/>
                        <w:rPr>
                          <w:b w:val="0"/>
                        </w:rPr>
                      </w:pPr>
                      <w:r>
                        <w:t>Playhouse</w:t>
                      </w:r>
                    </w:p>
                    <w:p w14:paraId="1085AE77" w14:textId="7D66A8AE" w:rsidR="00826514" w:rsidRDefault="00826514" w:rsidP="00222C02">
                      <w:pPr>
                        <w:pStyle w:val="BodyText2"/>
                        <w:spacing w:after="0" w:line="240" w:lineRule="auto"/>
                        <w:rPr>
                          <w:b w:val="0"/>
                          <w:sz w:val="20"/>
                          <w:szCs w:val="20"/>
                        </w:rPr>
                      </w:pPr>
                      <w:r>
                        <w:rPr>
                          <w:b w:val="0"/>
                          <w:sz w:val="20"/>
                          <w:szCs w:val="20"/>
                        </w:rPr>
                        <w:t>775 Crescent Dr.</w:t>
                      </w:r>
                    </w:p>
                    <w:p w14:paraId="7382D867" w14:textId="50DCF507" w:rsidR="00826514" w:rsidRDefault="00826514" w:rsidP="00222C02">
                      <w:pPr>
                        <w:pStyle w:val="BodyText2"/>
                        <w:spacing w:after="0" w:line="240" w:lineRule="auto"/>
                        <w:rPr>
                          <w:b w:val="0"/>
                          <w:sz w:val="20"/>
                          <w:szCs w:val="20"/>
                        </w:rPr>
                      </w:pPr>
                      <w:r>
                        <w:rPr>
                          <w:b w:val="0"/>
                          <w:sz w:val="20"/>
                          <w:szCs w:val="20"/>
                        </w:rPr>
                        <w:t>Gering, NE</w:t>
                      </w:r>
                    </w:p>
                    <w:p w14:paraId="20AACA90" w14:textId="01B6ACCC" w:rsidR="00826514" w:rsidRPr="00B813C6" w:rsidRDefault="00826514" w:rsidP="00B813C6">
                      <w:pPr>
                        <w:pStyle w:val="BodyText2"/>
                        <w:spacing w:line="240" w:lineRule="auto"/>
                        <w:rPr>
                          <w:b w:val="0"/>
                          <w:sz w:val="20"/>
                          <w:szCs w:val="20"/>
                        </w:rPr>
                      </w:pPr>
                      <w:r>
                        <w:rPr>
                          <w:b w:val="0"/>
                          <w:sz w:val="20"/>
                          <w:szCs w:val="20"/>
                        </w:rPr>
                        <w:t>(308) 632-5996</w:t>
                      </w:r>
                    </w:p>
                    <w:p w14:paraId="6C61CA8B" w14:textId="3EFD251D" w:rsidR="00826514" w:rsidRDefault="00826514" w:rsidP="00222C02">
                      <w:pPr>
                        <w:pStyle w:val="BodyText2"/>
                        <w:spacing w:after="0" w:line="240" w:lineRule="auto"/>
                      </w:pPr>
                      <w:r>
                        <w:t>Riverside Zoo</w:t>
                      </w:r>
                    </w:p>
                    <w:p w14:paraId="7EA43618" w14:textId="77777777" w:rsidR="00826514" w:rsidRPr="00222C02" w:rsidRDefault="00826514" w:rsidP="00222C02">
                      <w:pPr>
                        <w:pStyle w:val="BodyText2"/>
                        <w:spacing w:after="0" w:line="240" w:lineRule="auto"/>
                        <w:rPr>
                          <w:b w:val="0"/>
                          <w:sz w:val="20"/>
                          <w:szCs w:val="20"/>
                        </w:rPr>
                      </w:pPr>
                      <w:r w:rsidRPr="00222C02">
                        <w:rPr>
                          <w:b w:val="0"/>
                          <w:sz w:val="20"/>
                          <w:szCs w:val="20"/>
                        </w:rPr>
                        <w:t>1600 S Beltline</w:t>
                      </w:r>
                      <w:r>
                        <w:rPr>
                          <w:b w:val="0"/>
                          <w:sz w:val="20"/>
                          <w:szCs w:val="20"/>
                        </w:rPr>
                        <w:t xml:space="preserve"> Hwy</w:t>
                      </w:r>
                      <w:r w:rsidRPr="00222C02">
                        <w:rPr>
                          <w:b w:val="0"/>
                          <w:sz w:val="20"/>
                          <w:szCs w:val="20"/>
                        </w:rPr>
                        <w:t xml:space="preserve"> W</w:t>
                      </w:r>
                    </w:p>
                    <w:p w14:paraId="7CBC43CE" w14:textId="77777777" w:rsidR="00826514" w:rsidRPr="00222C02" w:rsidRDefault="00826514" w:rsidP="00222C02">
                      <w:pPr>
                        <w:pStyle w:val="BodyText2"/>
                        <w:spacing w:after="0" w:line="240" w:lineRule="auto"/>
                        <w:rPr>
                          <w:b w:val="0"/>
                          <w:sz w:val="20"/>
                          <w:szCs w:val="20"/>
                        </w:rPr>
                      </w:pPr>
                      <w:r w:rsidRPr="00222C02">
                        <w:rPr>
                          <w:b w:val="0"/>
                          <w:sz w:val="20"/>
                          <w:szCs w:val="20"/>
                        </w:rPr>
                        <w:t>Scottsbluff, NE</w:t>
                      </w:r>
                    </w:p>
                    <w:p w14:paraId="5D82373C" w14:textId="77777777" w:rsidR="00826514" w:rsidRPr="00222C02" w:rsidRDefault="00826514" w:rsidP="00B93B71">
                      <w:pPr>
                        <w:pStyle w:val="BodyText2"/>
                        <w:rPr>
                          <w:b w:val="0"/>
                          <w:sz w:val="20"/>
                          <w:szCs w:val="20"/>
                        </w:rPr>
                      </w:pPr>
                      <w:r w:rsidRPr="00222C02">
                        <w:rPr>
                          <w:b w:val="0"/>
                          <w:sz w:val="20"/>
                          <w:szCs w:val="20"/>
                        </w:rPr>
                        <w:t>(308) 630-6236</w:t>
                      </w:r>
                    </w:p>
                    <w:p w14:paraId="678DED4F" w14:textId="77777777" w:rsidR="00826514" w:rsidRDefault="00826514" w:rsidP="00B93B71">
                      <w:pPr>
                        <w:pStyle w:val="BodyText2"/>
                      </w:pP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1356F73C" wp14:editId="5CDFF2BE">
                <wp:simplePos x="0" y="0"/>
                <wp:positionH relativeFrom="page">
                  <wp:posOffset>3840480</wp:posOffset>
                </wp:positionH>
                <wp:positionV relativeFrom="page">
                  <wp:posOffset>415290</wp:posOffset>
                </wp:positionV>
                <wp:extent cx="2377440" cy="499110"/>
                <wp:effectExtent l="0" t="0" r="0" b="8890"/>
                <wp:wrapTight wrapText="bothSides">
                  <wp:wrapPolygon edited="0">
                    <wp:start x="231" y="0"/>
                    <wp:lineTo x="231" y="20885"/>
                    <wp:lineTo x="21000" y="20885"/>
                    <wp:lineTo x="21000" y="0"/>
                    <wp:lineTo x="231" y="0"/>
                  </wp:wrapPolygon>
                </wp:wrapTight>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60AAD7" w14:textId="77777777" w:rsidR="00826514" w:rsidRDefault="00826514" w:rsidP="00B93B71">
                            <w:pPr>
                              <w:pStyle w:val="Heading2"/>
                            </w:pPr>
                            <w:r>
                              <w:t>Local Resources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02.4pt;margin-top:32.7pt;width:187.2pt;height:39.3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" filled="f" stroked="f">
                <v:textbox inset=",0,,0">
                  <w:txbxContent>
                    <w:p w14:paraId="3360AAD7" w14:textId="77777777" w:rsidR="00826514" w:rsidRDefault="00826514" w:rsidP="00B93B71">
                      <w:pPr>
                        <w:pStyle w:val="Heading2"/>
                      </w:pPr>
                      <w:r>
                        <w:t>Local Resources</w:t>
                      </w:r>
                    </w:p>
                  </w:txbxContent>
                </v:textbox>
                <w10:wrap type="tight" anchorx="page" anchory="page"/>
              </v:shape>
            </w:pict>
          </mc:Fallback>
        </mc:AlternateContent>
      </w:r>
      <w:r w:rsidR="00EE0D16">
        <w:rPr>
          <w:noProof/>
        </w:rPr>
        <mc:AlternateContent>
          <mc:Choice Requires="wps">
            <w:drawing>
              <wp:anchor distT="0" distB="0" distL="114300" distR="114300" simplePos="0" relativeHeight="251658260" behindDoc="0" locked="0" layoutInCell="1" allowOverlap="1" wp14:anchorId="6B30A492" wp14:editId="4DB47573">
                <wp:simplePos x="0" y="0"/>
                <wp:positionH relativeFrom="page">
                  <wp:posOffset>7169150</wp:posOffset>
                </wp:positionH>
                <wp:positionV relativeFrom="page">
                  <wp:posOffset>6751955</wp:posOffset>
                </wp:positionV>
                <wp:extent cx="2377440" cy="580390"/>
                <wp:effectExtent l="0" t="0" r="0" b="3810"/>
                <wp:wrapTight wrapText="bothSides">
                  <wp:wrapPolygon edited="0">
                    <wp:start x="231" y="0"/>
                    <wp:lineTo x="231" y="20796"/>
                    <wp:lineTo x="21000" y="20796"/>
                    <wp:lineTo x="21000" y="0"/>
                    <wp:lineTo x="231" y="0"/>
                  </wp:wrapPolygon>
                </wp:wrapTight>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7FD0FF" w14:textId="47F15FF0" w:rsidR="00826514" w:rsidRPr="00EE0D16" w:rsidRDefault="00826514" w:rsidP="00F337B9">
                            <w:pPr>
                              <w:pStyle w:val="Heading2"/>
                              <w:spacing w:after="0" w:line="240" w:lineRule="auto"/>
                              <w:rPr>
                                <w:sz w:val="22"/>
                                <w:szCs w:val="22"/>
                              </w:rPr>
                            </w:pPr>
                            <w:r w:rsidRPr="00EE0D16">
                              <w:rPr>
                                <w:sz w:val="22"/>
                                <w:szCs w:val="22"/>
                              </w:rPr>
                              <w:t>Ben Garcia, Erin Kuhn,</w:t>
                            </w:r>
                          </w:p>
                          <w:p w14:paraId="1BBBBCB6" w14:textId="77777777" w:rsidR="00826514" w:rsidRPr="00EE0D16" w:rsidRDefault="00826514" w:rsidP="00F337B9">
                            <w:pPr>
                              <w:pStyle w:val="Heading2"/>
                              <w:spacing w:after="0" w:line="240" w:lineRule="auto"/>
                              <w:rPr>
                                <w:sz w:val="22"/>
                                <w:szCs w:val="22"/>
                              </w:rPr>
                            </w:pPr>
                            <w:r w:rsidRPr="00EE0D16">
                              <w:rPr>
                                <w:sz w:val="22"/>
                                <w:szCs w:val="22"/>
                              </w:rPr>
                              <w:t xml:space="preserve">Lauren </w:t>
                            </w:r>
                            <w:proofErr w:type="spellStart"/>
                            <w:r w:rsidRPr="00EE0D16">
                              <w:rPr>
                                <w:sz w:val="22"/>
                                <w:szCs w:val="22"/>
                              </w:rPr>
                              <w:t>Reiber</w:t>
                            </w:r>
                            <w:proofErr w:type="spellEnd"/>
                            <w:r w:rsidRPr="00EE0D16">
                              <w:rPr>
                                <w:sz w:val="22"/>
                                <w:szCs w:val="22"/>
                              </w:rPr>
                              <w:t xml:space="preserve">, Nick </w:t>
                            </w:r>
                            <w:proofErr w:type="spellStart"/>
                            <w:r w:rsidRPr="00EE0D16">
                              <w:rPr>
                                <w:sz w:val="22"/>
                                <w:szCs w:val="22"/>
                              </w:rPr>
                              <w:t>Majernik</w:t>
                            </w:r>
                            <w:proofErr w:type="spellEnd"/>
                            <w:r w:rsidRPr="00EE0D16">
                              <w:rPr>
                                <w:sz w:val="22"/>
                                <w:szCs w:val="22"/>
                              </w:rPr>
                              <w:t xml:space="preserve">, </w:t>
                            </w:r>
                          </w:p>
                          <w:p w14:paraId="78F77285" w14:textId="0C434F43" w:rsidR="00826514" w:rsidRPr="00EE0D16" w:rsidRDefault="00826514" w:rsidP="00F337B9">
                            <w:pPr>
                              <w:pStyle w:val="Heading2"/>
                              <w:spacing w:after="0" w:line="240" w:lineRule="auto"/>
                              <w:rPr>
                                <w:sz w:val="22"/>
                                <w:szCs w:val="22"/>
                              </w:rPr>
                            </w:pPr>
                            <w:proofErr w:type="gramStart"/>
                            <w:r w:rsidRPr="00EE0D16">
                              <w:rPr>
                                <w:sz w:val="22"/>
                                <w:szCs w:val="22"/>
                              </w:rPr>
                              <w:t>and</w:t>
                            </w:r>
                            <w:proofErr w:type="gramEnd"/>
                            <w:r w:rsidRPr="00EE0D16">
                              <w:rPr>
                                <w:sz w:val="22"/>
                                <w:szCs w:val="22"/>
                              </w:rPr>
                              <w:t xml:space="preserve"> Samantha </w:t>
                            </w:r>
                            <w:proofErr w:type="spellStart"/>
                            <w:r w:rsidRPr="00EE0D16">
                              <w:rPr>
                                <w:sz w:val="22"/>
                                <w:szCs w:val="22"/>
                              </w:rPr>
                              <w:t>Haun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564.5pt;margin-top:531.65pt;width:187.2pt;height:45.7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SJ7/gCAABW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" filled="f" stroked="f">
                <v:textbox inset=",0,,0">
                  <w:txbxContent>
                    <w:p w14:paraId="757FD0FF" w14:textId="47F15FF0" w:rsidR="00826514" w:rsidRPr="00EE0D16" w:rsidRDefault="00826514" w:rsidP="00F337B9">
                      <w:pPr>
                        <w:pStyle w:val="Heading2"/>
                        <w:spacing w:after="0" w:line="240" w:lineRule="auto"/>
                        <w:rPr>
                          <w:sz w:val="22"/>
                          <w:szCs w:val="22"/>
                        </w:rPr>
                      </w:pPr>
                      <w:r w:rsidRPr="00EE0D16">
                        <w:rPr>
                          <w:sz w:val="22"/>
                          <w:szCs w:val="22"/>
                        </w:rPr>
                        <w:t>Ben Garcia, Erin Kuhn,</w:t>
                      </w:r>
                    </w:p>
                    <w:p w14:paraId="1BBBBCB6" w14:textId="77777777" w:rsidR="00826514" w:rsidRPr="00EE0D16" w:rsidRDefault="00826514" w:rsidP="00F337B9">
                      <w:pPr>
                        <w:pStyle w:val="Heading2"/>
                        <w:spacing w:after="0" w:line="240" w:lineRule="auto"/>
                        <w:rPr>
                          <w:sz w:val="22"/>
                          <w:szCs w:val="22"/>
                        </w:rPr>
                      </w:pPr>
                      <w:r w:rsidRPr="00EE0D16">
                        <w:rPr>
                          <w:sz w:val="22"/>
                          <w:szCs w:val="22"/>
                        </w:rPr>
                        <w:t xml:space="preserve">Lauren </w:t>
                      </w:r>
                      <w:proofErr w:type="spellStart"/>
                      <w:r w:rsidRPr="00EE0D16">
                        <w:rPr>
                          <w:sz w:val="22"/>
                          <w:szCs w:val="22"/>
                        </w:rPr>
                        <w:t>Reiber</w:t>
                      </w:r>
                      <w:proofErr w:type="spellEnd"/>
                      <w:r w:rsidRPr="00EE0D16">
                        <w:rPr>
                          <w:sz w:val="22"/>
                          <w:szCs w:val="22"/>
                        </w:rPr>
                        <w:t xml:space="preserve">, Nick </w:t>
                      </w:r>
                      <w:proofErr w:type="spellStart"/>
                      <w:r w:rsidRPr="00EE0D16">
                        <w:rPr>
                          <w:sz w:val="22"/>
                          <w:szCs w:val="22"/>
                        </w:rPr>
                        <w:t>Majernik</w:t>
                      </w:r>
                      <w:proofErr w:type="spellEnd"/>
                      <w:r w:rsidRPr="00EE0D16">
                        <w:rPr>
                          <w:sz w:val="22"/>
                          <w:szCs w:val="22"/>
                        </w:rPr>
                        <w:t xml:space="preserve">, </w:t>
                      </w:r>
                    </w:p>
                    <w:p w14:paraId="78F77285" w14:textId="0C434F43" w:rsidR="00826514" w:rsidRPr="00EE0D16" w:rsidRDefault="00826514" w:rsidP="00F337B9">
                      <w:pPr>
                        <w:pStyle w:val="Heading2"/>
                        <w:spacing w:after="0" w:line="240" w:lineRule="auto"/>
                        <w:rPr>
                          <w:sz w:val="22"/>
                          <w:szCs w:val="22"/>
                        </w:rPr>
                      </w:pPr>
                      <w:proofErr w:type="gramStart"/>
                      <w:r w:rsidRPr="00EE0D16">
                        <w:rPr>
                          <w:sz w:val="22"/>
                          <w:szCs w:val="22"/>
                        </w:rPr>
                        <w:t>and</w:t>
                      </w:r>
                      <w:proofErr w:type="gramEnd"/>
                      <w:r w:rsidRPr="00EE0D16">
                        <w:rPr>
                          <w:sz w:val="22"/>
                          <w:szCs w:val="22"/>
                        </w:rPr>
                        <w:t xml:space="preserve"> Samantha </w:t>
                      </w:r>
                      <w:proofErr w:type="spellStart"/>
                      <w:r w:rsidRPr="00EE0D16">
                        <w:rPr>
                          <w:sz w:val="22"/>
                          <w:szCs w:val="22"/>
                        </w:rPr>
                        <w:t>Haun</w:t>
                      </w:r>
                      <w:proofErr w:type="spellEnd"/>
                    </w:p>
                  </w:txbxContent>
                </v:textbox>
                <w10:wrap type="tight" anchorx="page" anchory="page"/>
              </v:shape>
            </w:pict>
          </mc:Fallback>
        </mc:AlternateContent>
      </w:r>
      <w:r w:rsidR="00EE0D16">
        <w:rPr>
          <w:noProof/>
        </w:rPr>
        <mc:AlternateContent>
          <mc:Choice Requires="wps">
            <w:drawing>
              <wp:anchor distT="0" distB="0" distL="114300" distR="114300" simplePos="0" relativeHeight="251658257" behindDoc="0" locked="0" layoutInCell="1" allowOverlap="1" wp14:anchorId="147F735D" wp14:editId="6B8A1FE7">
                <wp:simplePos x="0" y="0"/>
                <wp:positionH relativeFrom="page">
                  <wp:posOffset>316230</wp:posOffset>
                </wp:positionH>
                <wp:positionV relativeFrom="page">
                  <wp:posOffset>4870450</wp:posOffset>
                </wp:positionV>
                <wp:extent cx="2748915" cy="2487930"/>
                <wp:effectExtent l="0" t="0" r="0" b="1270"/>
                <wp:wrapTight wrapText="bothSides">
                  <wp:wrapPolygon edited="0">
                    <wp:start x="200" y="0"/>
                    <wp:lineTo x="200" y="21391"/>
                    <wp:lineTo x="21156" y="21391"/>
                    <wp:lineTo x="21156" y="0"/>
                    <wp:lineTo x="200" y="0"/>
                  </wp:wrapPolygon>
                </wp:wrapTight>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48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93986EF" w14:textId="286E4C34" w:rsidR="00826514" w:rsidRDefault="00826514" w:rsidP="00EE0D16">
                            <w:pPr>
                              <w:pStyle w:val="BodyText2"/>
                            </w:pPr>
                            <w:r>
                              <w:t>I, _________________ accept the challenge of increasing my physical activity until I reach the goal of 60 minutes each day.  This will help me become healthy, give me more focus in the classroom, and have more fun!</w:t>
                            </w:r>
                          </w:p>
                          <w:p w14:paraId="4731942E" w14:textId="76A87CAC" w:rsidR="00826514" w:rsidRDefault="00826514" w:rsidP="00EE0D16">
                            <w:pPr>
                              <w:pStyle w:val="BodyText2"/>
                              <w:spacing w:after="0"/>
                            </w:pPr>
                            <w:r>
                              <w:t>I am committed to Keeping Kids Active!</w:t>
                            </w:r>
                          </w:p>
                          <w:p w14:paraId="2B9F0AEA" w14:textId="77777777" w:rsidR="00826514" w:rsidRDefault="00826514" w:rsidP="00EE0D16">
                            <w:pPr>
                              <w:pStyle w:val="BodyText2"/>
                              <w:spacing w:after="0"/>
                            </w:pPr>
                          </w:p>
                          <w:p w14:paraId="38C3DB4E" w14:textId="2CF6CE04" w:rsidR="00826514" w:rsidRDefault="00826514" w:rsidP="00841DD7">
                            <w:pPr>
                              <w:pStyle w:val="BodyText2"/>
                              <w:spacing w:after="0" w:line="240" w:lineRule="auto"/>
                              <w:jc w:val="left"/>
                            </w:pPr>
                            <w:r>
                              <w:t>_______________________      ____________</w:t>
                            </w:r>
                          </w:p>
                          <w:p w14:paraId="05FC3764" w14:textId="20DCB719" w:rsidR="00826514" w:rsidRDefault="00826514" w:rsidP="00841DD7">
                            <w:pPr>
                              <w:pStyle w:val="BodyText2"/>
                              <w:spacing w:after="0" w:line="240" w:lineRule="auto"/>
                              <w:jc w:val="left"/>
                            </w:pPr>
                            <w:r>
                              <w:t>Child’s Signature                         Date</w:t>
                            </w:r>
                          </w:p>
                          <w:p w14:paraId="704C1374" w14:textId="77777777" w:rsidR="00826514" w:rsidRDefault="00826514" w:rsidP="00841DD7">
                            <w:pPr>
                              <w:pStyle w:val="BodyText2"/>
                              <w:spacing w:after="0" w:line="240" w:lineRule="auto"/>
                              <w:jc w:val="left"/>
                            </w:pPr>
                          </w:p>
                          <w:p w14:paraId="6C5E35B4" w14:textId="134A34EA" w:rsidR="00826514" w:rsidRDefault="00826514" w:rsidP="00841DD7">
                            <w:pPr>
                              <w:pStyle w:val="BodyText2"/>
                              <w:spacing w:after="0" w:line="240" w:lineRule="auto"/>
                              <w:jc w:val="left"/>
                            </w:pPr>
                            <w:r>
                              <w:t>_______________________      ____________</w:t>
                            </w:r>
                          </w:p>
                          <w:p w14:paraId="753F3619" w14:textId="4E68F580" w:rsidR="00826514" w:rsidRDefault="00826514" w:rsidP="00841DD7">
                            <w:pPr>
                              <w:pStyle w:val="BodyText2"/>
                              <w:spacing w:after="0" w:line="240" w:lineRule="auto"/>
                              <w:jc w:val="left"/>
                            </w:pPr>
                            <w:r>
                              <w:t>Parent’s Signature                      Date</w:t>
                            </w:r>
                          </w:p>
                          <w:p w14:paraId="7D238ED6" w14:textId="77777777" w:rsidR="00826514" w:rsidRDefault="00826514" w:rsidP="00841DD7">
                            <w:pPr>
                              <w:pStyle w:val="BodyText2"/>
                              <w:spacing w:after="0" w:line="240" w:lineRule="auto"/>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4.9pt;margin-top:383.5pt;width:216.45pt;height:195.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" mv:complextextbox="1" filled="f" stroked="f">
                <v:textbox inset=",0,,0">
                  <w:txbxContent>
                    <w:p w14:paraId="093986EF" w14:textId="286E4C34" w:rsidR="00826514" w:rsidRDefault="00826514" w:rsidP="00EE0D16">
                      <w:pPr>
                        <w:pStyle w:val="BodyText2"/>
                      </w:pPr>
                      <w:r>
                        <w:t>I, _________________ accept the challenge of increasing my physical activity until I reach the goal of 60 minutes each day.  This will help me become healthy, give me more focus in the classroom, and have more fun!</w:t>
                      </w:r>
                    </w:p>
                    <w:p w14:paraId="4731942E" w14:textId="76A87CAC" w:rsidR="00826514" w:rsidRDefault="00826514" w:rsidP="00EE0D16">
                      <w:pPr>
                        <w:pStyle w:val="BodyText2"/>
                        <w:spacing w:after="0"/>
                      </w:pPr>
                      <w:r>
                        <w:t>I am committed to Keeping Kids Active!</w:t>
                      </w:r>
                    </w:p>
                    <w:p w14:paraId="2B9F0AEA" w14:textId="77777777" w:rsidR="00826514" w:rsidRDefault="00826514" w:rsidP="00EE0D16">
                      <w:pPr>
                        <w:pStyle w:val="BodyText2"/>
                        <w:spacing w:after="0"/>
                      </w:pPr>
                    </w:p>
                    <w:p w14:paraId="38C3DB4E" w14:textId="2CF6CE04" w:rsidR="00826514" w:rsidRDefault="00826514" w:rsidP="00841DD7">
                      <w:pPr>
                        <w:pStyle w:val="BodyText2"/>
                        <w:spacing w:after="0" w:line="240" w:lineRule="auto"/>
                        <w:jc w:val="left"/>
                      </w:pPr>
                      <w:r>
                        <w:t>_______________________      ____________</w:t>
                      </w:r>
                    </w:p>
                    <w:p w14:paraId="05FC3764" w14:textId="20DCB719" w:rsidR="00826514" w:rsidRDefault="00826514" w:rsidP="00841DD7">
                      <w:pPr>
                        <w:pStyle w:val="BodyText2"/>
                        <w:spacing w:after="0" w:line="240" w:lineRule="auto"/>
                        <w:jc w:val="left"/>
                      </w:pPr>
                      <w:r>
                        <w:t>Child’s Signature                         Date</w:t>
                      </w:r>
                    </w:p>
                    <w:p w14:paraId="704C1374" w14:textId="77777777" w:rsidR="00826514" w:rsidRDefault="00826514" w:rsidP="00841DD7">
                      <w:pPr>
                        <w:pStyle w:val="BodyText2"/>
                        <w:spacing w:after="0" w:line="240" w:lineRule="auto"/>
                        <w:jc w:val="left"/>
                      </w:pPr>
                    </w:p>
                    <w:p w14:paraId="6C5E35B4" w14:textId="134A34EA" w:rsidR="00826514" w:rsidRDefault="00826514" w:rsidP="00841DD7">
                      <w:pPr>
                        <w:pStyle w:val="BodyText2"/>
                        <w:spacing w:after="0" w:line="240" w:lineRule="auto"/>
                        <w:jc w:val="left"/>
                      </w:pPr>
                      <w:r>
                        <w:t>_______________________      ____________</w:t>
                      </w:r>
                    </w:p>
                    <w:p w14:paraId="753F3619" w14:textId="4E68F580" w:rsidR="00826514" w:rsidRDefault="00826514" w:rsidP="00841DD7">
                      <w:pPr>
                        <w:pStyle w:val="BodyText2"/>
                        <w:spacing w:after="0" w:line="240" w:lineRule="auto"/>
                        <w:jc w:val="left"/>
                      </w:pPr>
                      <w:r>
                        <w:t>Parent’s Signature                      Date</w:t>
                      </w:r>
                    </w:p>
                    <w:p w14:paraId="7D238ED6" w14:textId="77777777" w:rsidR="00826514" w:rsidRDefault="00826514" w:rsidP="00841DD7">
                      <w:pPr>
                        <w:pStyle w:val="BodyText2"/>
                        <w:spacing w:after="0" w:line="240" w:lineRule="auto"/>
                        <w:jc w:val="left"/>
                      </w:pPr>
                    </w:p>
                  </w:txbxContent>
                </v:textbox>
                <w10:wrap type="tight" anchorx="page" anchory="page"/>
              </v:shape>
            </w:pict>
          </mc:Fallback>
        </mc:AlternateContent>
      </w:r>
      <w:r w:rsidR="00841DD7">
        <w:rPr>
          <w:noProof/>
        </w:rPr>
        <w:drawing>
          <wp:anchor distT="0" distB="0" distL="118745" distR="118745" simplePos="0" relativeHeight="251658279" behindDoc="0" locked="0" layoutInCell="0" allowOverlap="1" wp14:anchorId="54D704E4" wp14:editId="588B1636">
            <wp:simplePos x="0" y="0"/>
            <wp:positionH relativeFrom="page">
              <wp:posOffset>7023100</wp:posOffset>
            </wp:positionH>
            <wp:positionV relativeFrom="page">
              <wp:posOffset>810260</wp:posOffset>
            </wp:positionV>
            <wp:extent cx="2758440" cy="3331845"/>
            <wp:effectExtent l="0" t="0" r="10160" b="0"/>
            <wp:wrapTight wrapText="bothSides">
              <wp:wrapPolygon edited="0">
                <wp:start x="0" y="0"/>
                <wp:lineTo x="0" y="21407"/>
                <wp:lineTo x="21481" y="21407"/>
                <wp:lineTo x="21481" y="0"/>
                <wp:lineTo x="0" y="0"/>
              </wp:wrapPolygon>
            </wp:wrapTight>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4 pics:RF478138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58440" cy="333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1DD7">
        <w:rPr>
          <w:noProof/>
        </w:rPr>
        <mc:AlternateContent>
          <mc:Choice Requires="wps">
            <w:drawing>
              <wp:anchor distT="0" distB="0" distL="114300" distR="114300" simplePos="0" relativeHeight="251658256" behindDoc="0" locked="0" layoutInCell="1" allowOverlap="1" wp14:anchorId="64DA3EEA" wp14:editId="5E139336">
                <wp:simplePos x="0" y="0"/>
                <wp:positionH relativeFrom="page">
                  <wp:posOffset>495300</wp:posOffset>
                </wp:positionH>
                <wp:positionV relativeFrom="page">
                  <wp:posOffset>3957955</wp:posOffset>
                </wp:positionV>
                <wp:extent cx="2377440" cy="763270"/>
                <wp:effectExtent l="0" t="0" r="0" b="24130"/>
                <wp:wrapTight wrapText="bothSides">
                  <wp:wrapPolygon edited="0">
                    <wp:start x="231" y="0"/>
                    <wp:lineTo x="231" y="21564"/>
                    <wp:lineTo x="21000" y="21564"/>
                    <wp:lineTo x="21000" y="0"/>
                    <wp:lineTo x="231" y="0"/>
                  </wp:wrapPolygon>
                </wp:wrapTight>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EA127C" w14:textId="77777777" w:rsidR="00826514" w:rsidRDefault="00826514" w:rsidP="00B93B71">
                            <w:pPr>
                              <w:pStyle w:val="Heading2"/>
                            </w:pPr>
                            <w:r>
                              <w:t xml:space="preserve">I accept </w:t>
                            </w:r>
                          </w:p>
                          <w:p w14:paraId="60685A22" w14:textId="7CD3DCEF" w:rsidR="00826514" w:rsidRDefault="00826514" w:rsidP="00B93B71">
                            <w:pPr>
                              <w:pStyle w:val="Heading2"/>
                            </w:pPr>
                            <w:proofErr w:type="gramStart"/>
                            <w:r>
                              <w:t>the</w:t>
                            </w:r>
                            <w:proofErr w:type="gramEnd"/>
                            <w:r>
                              <w:t xml:space="preserve"> Challenge…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39pt;margin-top:311.65pt;width:187.2pt;height:60.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" filled="f" stroked="f">
                <v:textbox inset=",0,,0">
                  <w:txbxContent>
                    <w:p w14:paraId="26EA127C" w14:textId="77777777" w:rsidR="00826514" w:rsidRDefault="00826514" w:rsidP="00B93B71">
                      <w:pPr>
                        <w:pStyle w:val="Heading2"/>
                      </w:pPr>
                      <w:r>
                        <w:t xml:space="preserve">I accept </w:t>
                      </w:r>
                    </w:p>
                    <w:p w14:paraId="60685A22" w14:textId="7CD3DCEF" w:rsidR="00826514" w:rsidRDefault="00826514" w:rsidP="00B93B71">
                      <w:pPr>
                        <w:pStyle w:val="Heading2"/>
                      </w:pPr>
                      <w:proofErr w:type="gramStart"/>
                      <w:r>
                        <w:t>the</w:t>
                      </w:r>
                      <w:proofErr w:type="gramEnd"/>
                      <w:r>
                        <w:t xml:space="preserve"> Challenge…</w:t>
                      </w:r>
                    </w:p>
                  </w:txbxContent>
                </v:textbox>
                <w10:wrap type="tight" anchorx="page" anchory="page"/>
              </v:shape>
            </w:pict>
          </mc:Fallback>
        </mc:AlternateContent>
      </w:r>
      <w:r w:rsidR="00CE5320" w:rsidRPr="00B93B71">
        <w:rPr>
          <w:noProof/>
        </w:rPr>
        <mc:AlternateContent>
          <mc:Choice Requires="wps">
            <w:drawing>
              <wp:anchor distT="0" distB="0" distL="114300" distR="114300" simplePos="0" relativeHeight="251659320" behindDoc="0" locked="0" layoutInCell="1" allowOverlap="1" wp14:anchorId="7DD409E9" wp14:editId="27701C9B">
                <wp:simplePos x="0" y="0"/>
                <wp:positionH relativeFrom="page">
                  <wp:posOffset>355600</wp:posOffset>
                </wp:positionH>
                <wp:positionV relativeFrom="page">
                  <wp:posOffset>2156460</wp:posOffset>
                </wp:positionV>
                <wp:extent cx="2776855" cy="810895"/>
                <wp:effectExtent l="0" t="177800" r="0" b="179705"/>
                <wp:wrapTight wrapText="bothSides">
                  <wp:wrapPolygon edited="0">
                    <wp:start x="20048" y="-964"/>
                    <wp:lineTo x="585" y="-7784"/>
                    <wp:lineTo x="138" y="21339"/>
                    <wp:lineTo x="1315" y="21834"/>
                    <wp:lineTo x="1559" y="20573"/>
                    <wp:lineTo x="15895" y="20466"/>
                    <wp:lineTo x="17268" y="21043"/>
                    <wp:lineTo x="21283" y="14552"/>
                    <wp:lineTo x="21224" y="-470"/>
                    <wp:lineTo x="20048" y="-964"/>
                  </wp:wrapPolygon>
                </wp:wrapTight>
                <wp:docPr id="28" name="Text Box 28"/>
                <wp:cNvGraphicFramePr/>
                <a:graphic xmlns:a="http://schemas.openxmlformats.org/drawingml/2006/main">
                  <a:graphicData uri="http://schemas.microsoft.com/office/word/2010/wordprocessingShape">
                    <wps:wsp>
                      <wps:cNvSpPr txBox="1"/>
                      <wps:spPr>
                        <a:xfrm rot="21180000">
                          <a:off x="0" y="0"/>
                          <a:ext cx="2776855" cy="81089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4B492" w14:textId="3CCB539F" w:rsidR="00826514" w:rsidRPr="00CE5320" w:rsidRDefault="00826514" w:rsidP="00550A0E">
                            <w:pPr>
                              <w:pStyle w:val="Heading4"/>
                              <w:rPr>
                                <w:sz w:val="56"/>
                                <w:szCs w:val="56"/>
                              </w:rPr>
                            </w:pPr>
                            <w:r w:rsidRPr="00CE5320">
                              <w:rPr>
                                <w:sz w:val="56"/>
                                <w:szCs w:val="56"/>
                              </w:rPr>
                              <w:t>Keeping Kids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8pt;margin-top:169.8pt;width:218.65pt;height:63.85pt;rotation:-7;z-index:2516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" filled="f" stroked="f">
                <v:textbox>
                  <w:txbxContent>
                    <w:p w14:paraId="2C94B492" w14:textId="3CCB539F" w:rsidR="00826514" w:rsidRPr="00CE5320" w:rsidRDefault="00826514" w:rsidP="00550A0E">
                      <w:pPr>
                        <w:pStyle w:val="Heading4"/>
                        <w:rPr>
                          <w:sz w:val="56"/>
                          <w:szCs w:val="56"/>
                        </w:rPr>
                      </w:pPr>
                      <w:r w:rsidRPr="00CE5320">
                        <w:rPr>
                          <w:sz w:val="56"/>
                          <w:szCs w:val="56"/>
                        </w:rPr>
                        <w:t>Keeping Kids Active</w:t>
                      </w:r>
                    </w:p>
                  </w:txbxContent>
                </v:textbox>
                <w10:wrap type="tight" anchorx="page" anchory="page"/>
              </v:shape>
            </w:pict>
          </mc:Fallback>
        </mc:AlternateContent>
      </w:r>
      <w:r w:rsidR="00081C17">
        <w:rPr>
          <w:noProof/>
        </w:rPr>
        <w:drawing>
          <wp:anchor distT="0" distB="0" distL="118745" distR="118745" simplePos="0" relativeHeight="251658271" behindDoc="0" locked="0" layoutInCell="0" allowOverlap="1" wp14:anchorId="2DB6555D" wp14:editId="54B807AB">
            <wp:simplePos x="0" y="0"/>
            <wp:positionH relativeFrom="page">
              <wp:posOffset>374650</wp:posOffset>
            </wp:positionH>
            <wp:positionV relativeFrom="page">
              <wp:posOffset>365760</wp:posOffset>
            </wp:positionV>
            <wp:extent cx="2651760" cy="1863725"/>
            <wp:effectExtent l="0" t="0" r="0" b="0"/>
            <wp:wrapTight wrapText="bothSides">
              <wp:wrapPolygon edited="0">
                <wp:start x="0" y="0"/>
                <wp:lineTo x="0" y="21195"/>
                <wp:lineTo x="21310" y="21195"/>
                <wp:lineTo x="21310" y="0"/>
                <wp:lineTo x="0" y="0"/>
              </wp:wrapPolygon>
            </wp:wrapTight>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4 pics:42-1717513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51760" cy="1863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12E8">
        <w:rPr>
          <w:noProof/>
        </w:rPr>
        <mc:AlternateContent>
          <mc:Choice Requires="wps">
            <w:drawing>
              <wp:anchor distT="0" distB="0" distL="114300" distR="114300" simplePos="0" relativeHeight="251658261" behindDoc="0" locked="0" layoutInCell="1" allowOverlap="1" wp14:anchorId="56EFEA74" wp14:editId="4D024F4A">
                <wp:simplePos x="0" y="0"/>
                <wp:positionH relativeFrom="page">
                  <wp:posOffset>3840480</wp:posOffset>
                </wp:positionH>
                <wp:positionV relativeFrom="page">
                  <wp:posOffset>6666230</wp:posOffset>
                </wp:positionV>
                <wp:extent cx="2377440" cy="665480"/>
                <wp:effectExtent l="0" t="0" r="0" b="20320"/>
                <wp:wrapTight wrapText="bothSides">
                  <wp:wrapPolygon edited="0">
                    <wp:start x="231" y="0"/>
                    <wp:lineTo x="231" y="21435"/>
                    <wp:lineTo x="21000" y="21435"/>
                    <wp:lineTo x="21000" y="0"/>
                    <wp:lineTo x="231" y="0"/>
                  </wp:wrapPolygon>
                </wp:wrapTight>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67AF" w14:textId="77777777" w:rsidR="00826514" w:rsidRDefault="00826514" w:rsidP="004B4705">
                            <w:pPr>
                              <w:pStyle w:val="ContactDetails"/>
                              <w:spacing w:after="0" w:line="240" w:lineRule="auto"/>
                              <w:jc w:val="center"/>
                            </w:pPr>
                            <w:r>
                              <w:t>UNMC College of Nursing – Scottsbluff Campus</w:t>
                            </w:r>
                          </w:p>
                          <w:p w14:paraId="381A8622" w14:textId="77777777" w:rsidR="00826514" w:rsidRDefault="00826514" w:rsidP="004B4705">
                            <w:pPr>
                              <w:pStyle w:val="ContactDetails"/>
                              <w:spacing w:after="0" w:line="240" w:lineRule="auto"/>
                              <w:jc w:val="center"/>
                            </w:pPr>
                            <w:r>
                              <w:t>1601 E. 27</w:t>
                            </w:r>
                            <w:r w:rsidRPr="00BE12E8">
                              <w:rPr>
                                <w:vertAlign w:val="superscript"/>
                              </w:rPr>
                              <w:t>th</w:t>
                            </w:r>
                            <w:r>
                              <w:t xml:space="preserve"> St</w:t>
                            </w:r>
                            <w:r>
                              <w:br/>
                              <w:t>Scottsbluff, NE 69361</w:t>
                            </w:r>
                          </w:p>
                          <w:p w14:paraId="426E5CAF" w14:textId="1EE68E1A" w:rsidR="00826514" w:rsidRDefault="00826514" w:rsidP="00BE12E8">
                            <w:pPr>
                              <w:pStyle w:val="ContactDetails"/>
                              <w:jc w:val="center"/>
                            </w:pPr>
                            <w:r>
                              <w:t>(308) 632-0413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02.4pt;margin-top:524.9pt;width:187.2pt;height:52.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" filled="f" stroked="f">
                <v:textbox inset=",0,,0">
                  <w:txbxContent>
                    <w:p w14:paraId="635467AF" w14:textId="77777777" w:rsidR="00826514" w:rsidRDefault="00826514" w:rsidP="004B4705">
                      <w:pPr>
                        <w:pStyle w:val="ContactDetails"/>
                        <w:spacing w:after="0" w:line="240" w:lineRule="auto"/>
                        <w:jc w:val="center"/>
                      </w:pPr>
                      <w:r>
                        <w:t>UNMC College of Nursing – Scottsbluff Campus</w:t>
                      </w:r>
                    </w:p>
                    <w:p w14:paraId="381A8622" w14:textId="77777777" w:rsidR="00826514" w:rsidRDefault="00826514" w:rsidP="004B4705">
                      <w:pPr>
                        <w:pStyle w:val="ContactDetails"/>
                        <w:spacing w:after="0" w:line="240" w:lineRule="auto"/>
                        <w:jc w:val="center"/>
                      </w:pPr>
                      <w:r>
                        <w:t>1601 E. 27</w:t>
                      </w:r>
                      <w:r w:rsidRPr="00BE12E8">
                        <w:rPr>
                          <w:vertAlign w:val="superscript"/>
                        </w:rPr>
                        <w:t>th</w:t>
                      </w:r>
                      <w:r>
                        <w:t xml:space="preserve"> St</w:t>
                      </w:r>
                      <w:r>
                        <w:br/>
                        <w:t>Scottsbluff, NE 69361</w:t>
                      </w:r>
                    </w:p>
                    <w:p w14:paraId="426E5CAF" w14:textId="1EE68E1A" w:rsidR="00826514" w:rsidRDefault="00826514" w:rsidP="00BE12E8">
                      <w:pPr>
                        <w:pStyle w:val="ContactDetails"/>
                        <w:jc w:val="center"/>
                      </w:pPr>
                      <w:r>
                        <w:t>(308) 632-0413</w:t>
                      </w:r>
                    </w:p>
                  </w:txbxContent>
                </v:textbox>
                <w10:wrap type="tight" anchorx="page" anchory="page"/>
              </v:shape>
            </w:pict>
          </mc:Fallback>
        </mc:AlternateContent>
      </w:r>
      <w:r w:rsidR="00CE5C98" w:rsidRPr="000F0439">
        <w:rPr>
          <w:noProof/>
        </w:rPr>
        <mc:AlternateContent>
          <mc:Choice Requires="wps">
            <w:drawing>
              <wp:anchor distT="0" distB="0" distL="114300" distR="114300" simplePos="0" relativeHeight="251658290" behindDoc="0" locked="0" layoutInCell="1" allowOverlap="1" wp14:anchorId="6CA899FB" wp14:editId="1B2812B2">
                <wp:simplePos x="0" y="0"/>
                <wp:positionH relativeFrom="page">
                  <wp:posOffset>7091680</wp:posOffset>
                </wp:positionH>
                <wp:positionV relativeFrom="page">
                  <wp:posOffset>4292600</wp:posOffset>
                </wp:positionV>
                <wp:extent cx="2413635" cy="624840"/>
                <wp:effectExtent l="0" t="152400" r="0" b="162560"/>
                <wp:wrapTight wrapText="bothSides">
                  <wp:wrapPolygon edited="0">
                    <wp:start x="19539" y="-1244"/>
                    <wp:lineTo x="532" y="-8490"/>
                    <wp:lineTo x="267" y="21462"/>
                    <wp:lineTo x="1169" y="21890"/>
                    <wp:lineTo x="1450" y="20254"/>
                    <wp:lineTo x="21071" y="15406"/>
                    <wp:lineTo x="21118" y="-495"/>
                    <wp:lineTo x="19539" y="-1244"/>
                  </wp:wrapPolygon>
                </wp:wrapTight>
                <wp:docPr id="30" name="Text Box 30"/>
                <wp:cNvGraphicFramePr/>
                <a:graphic xmlns:a="http://schemas.openxmlformats.org/drawingml/2006/main">
                  <a:graphicData uri="http://schemas.microsoft.com/office/word/2010/wordprocessingShape">
                    <wps:wsp>
                      <wps:cNvSpPr txBox="1"/>
                      <wps:spPr>
                        <a:xfrm rot="21180000">
                          <a:off x="0" y="0"/>
                          <a:ext cx="2413635" cy="62484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15459" w14:textId="77777777" w:rsidR="00826514" w:rsidRDefault="00826514" w:rsidP="000F0439">
                            <w:pPr>
                              <w:pStyle w:val="Heading5"/>
                            </w:pPr>
                            <w:r>
                              <w:t>Keeping Kids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558.4pt;margin-top:338pt;width:190.05pt;height:49.2pt;rotation:-7;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" filled="f" stroked="f">
                <v:textbox>
                  <w:txbxContent>
                    <w:p w14:paraId="16415459" w14:textId="77777777" w:rsidR="00826514" w:rsidRDefault="00826514" w:rsidP="000F0439">
                      <w:pPr>
                        <w:pStyle w:val="Heading5"/>
                      </w:pPr>
                      <w:r>
                        <w:t>Keeping Kids Active</w:t>
                      </w:r>
                    </w:p>
                  </w:txbxContent>
                </v:textbox>
                <w10:wrap type="tight" anchorx="page" anchory="page"/>
              </v:shape>
            </w:pict>
          </mc:Fallback>
        </mc:AlternateContent>
      </w:r>
      <w:r w:rsidR="002602EC" w:rsidRPr="002602EC">
        <w:rPr>
          <w:noProof/>
        </w:rPr>
        <mc:AlternateContent>
          <mc:Choice Requires="wps">
            <w:drawing>
              <wp:anchor distT="0" distB="0" distL="114300" distR="114300" simplePos="0" relativeHeight="251658296" behindDoc="0" locked="0" layoutInCell="1" allowOverlap="1" wp14:anchorId="6B61E857" wp14:editId="3BF49172">
                <wp:simplePos x="0" y="0"/>
                <wp:positionH relativeFrom="page">
                  <wp:posOffset>4128770</wp:posOffset>
                </wp:positionH>
                <wp:positionV relativeFrom="page">
                  <wp:posOffset>5418455</wp:posOffset>
                </wp:positionV>
                <wp:extent cx="1871980" cy="413385"/>
                <wp:effectExtent l="0" t="127000" r="0" b="120015"/>
                <wp:wrapTight wrapText="bothSides">
                  <wp:wrapPolygon edited="0">
                    <wp:start x="19458" y="-1953"/>
                    <wp:lineTo x="698" y="-7035"/>
                    <wp:lineTo x="239" y="20790"/>
                    <wp:lineTo x="2566" y="22084"/>
                    <wp:lineTo x="2928" y="19611"/>
                    <wp:lineTo x="14452" y="19332"/>
                    <wp:lineTo x="17361" y="20950"/>
                    <wp:lineTo x="21173" y="11035"/>
                    <wp:lineTo x="21203" y="-982"/>
                    <wp:lineTo x="19458" y="-1953"/>
                  </wp:wrapPolygon>
                </wp:wrapTight>
                <wp:docPr id="29" name="Text Box 29"/>
                <wp:cNvGraphicFramePr/>
                <a:graphic xmlns:a="http://schemas.openxmlformats.org/drawingml/2006/main">
                  <a:graphicData uri="http://schemas.microsoft.com/office/word/2010/wordprocessingShape">
                    <wps:wsp>
                      <wps:cNvSpPr txBox="1"/>
                      <wps:spPr>
                        <a:xfrm rot="21180000">
                          <a:off x="0" y="0"/>
                          <a:ext cx="1871980" cy="41338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97CAD" w14:textId="77777777" w:rsidR="00826514" w:rsidRDefault="00826514" w:rsidP="002602EC">
                            <w:pPr>
                              <w:pStyle w:val="Heading6"/>
                            </w:pPr>
                            <w:r>
                              <w:t>Keeping Kids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325.1pt;margin-top:426.65pt;width:147.4pt;height:32.55pt;rotation:-7;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" filled="f" stroked="f">
                <v:textbox>
                  <w:txbxContent>
                    <w:p w14:paraId="30297CAD" w14:textId="77777777" w:rsidR="00826514" w:rsidRDefault="00826514" w:rsidP="002602EC">
                      <w:pPr>
                        <w:pStyle w:val="Heading6"/>
                      </w:pPr>
                      <w:r>
                        <w:t>Keeping Kids Active</w:t>
                      </w:r>
                    </w:p>
                  </w:txbxContent>
                </v:textbox>
                <w10:wrap type="tight" anchorx="page" anchory="page"/>
              </v:shape>
            </w:pict>
          </mc:Fallback>
        </mc:AlternateContent>
      </w:r>
      <w:r w:rsidR="00550A0E">
        <w:rPr>
          <w:noProof/>
        </w:rPr>
        <mc:AlternateContent>
          <mc:Choice Requires="wps">
            <w:drawing>
              <wp:anchor distT="0" distB="0" distL="114300" distR="114300" simplePos="0" relativeHeight="251658284" behindDoc="0" locked="0" layoutInCell="1" allowOverlap="1" wp14:anchorId="2471952A" wp14:editId="1B5B4DDA">
                <wp:simplePos x="5486400" y="8229600"/>
                <wp:positionH relativeFrom="page">
                  <wp:posOffset>462915</wp:posOffset>
                </wp:positionH>
                <wp:positionV relativeFrom="page">
                  <wp:posOffset>1956435</wp:posOffset>
                </wp:positionV>
                <wp:extent cx="2216785" cy="413385"/>
                <wp:effectExtent l="0" t="127000" r="0" b="145415"/>
                <wp:wrapTight wrapText="bothSides">
                  <wp:wrapPolygon edited="0">
                    <wp:start x="18163" y="-1919"/>
                    <wp:lineTo x="602" y="-8133"/>
                    <wp:lineTo x="184" y="21009"/>
                    <wp:lineTo x="1658" y="21980"/>
                    <wp:lineTo x="1964" y="19507"/>
                    <wp:lineTo x="13936" y="19367"/>
                    <wp:lineTo x="16638" y="21146"/>
                    <wp:lineTo x="21116" y="10723"/>
                    <wp:lineTo x="21111" y="22"/>
                    <wp:lineTo x="18163" y="-1919"/>
                  </wp:wrapPolygon>
                </wp:wrapTight>
                <wp:docPr id="27" name="Text Box 27"/>
                <wp:cNvGraphicFramePr/>
                <a:graphic xmlns:a="http://schemas.openxmlformats.org/drawingml/2006/main">
                  <a:graphicData uri="http://schemas.microsoft.com/office/word/2010/wordprocessingShape">
                    <wps:wsp>
                      <wps:cNvSpPr txBox="1"/>
                      <wps:spPr>
                        <a:xfrm rot="21180000">
                          <a:off x="0" y="0"/>
                          <a:ext cx="2216785" cy="41338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7261E8" w14:textId="18C6641D" w:rsidR="00826514" w:rsidRDefault="00826514" w:rsidP="00B93B71">
                            <w:pPr>
                              <w:pStyle w:val="Heading6"/>
                            </w:pPr>
                            <w:r>
                              <w:t>Committed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margin-left:36.45pt;margin-top:154.05pt;width:174.55pt;height:32.55pt;rotation:-7;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" filled="f" stroked="f">
                <v:textbox>
                  <w:txbxContent>
                    <w:p w14:paraId="327261E8" w14:textId="18C6641D" w:rsidR="00826514" w:rsidRDefault="00826514" w:rsidP="00B93B71">
                      <w:pPr>
                        <w:pStyle w:val="Heading6"/>
                      </w:pPr>
                      <w:r>
                        <w:t>Committed to</w:t>
                      </w:r>
                    </w:p>
                  </w:txbxContent>
                </v:textbox>
                <w10:wrap type="tight" anchorx="page" anchory="page"/>
              </v:shape>
            </w:pict>
          </mc:Fallback>
        </mc:AlternateContent>
      </w:r>
      <w:r w:rsidR="00AB20BA">
        <w:rPr>
          <w:noProof/>
        </w:rPr>
        <w:drawing>
          <wp:anchor distT="0" distB="0" distL="114300" distR="114300" simplePos="0" relativeHeight="251658254" behindDoc="0" locked="0" layoutInCell="1" allowOverlap="1" wp14:anchorId="116708F8" wp14:editId="16CA63E9">
            <wp:simplePos x="5486400" y="8229600"/>
            <wp:positionH relativeFrom="page">
              <wp:posOffset>4064000</wp:posOffset>
            </wp:positionH>
            <wp:positionV relativeFrom="page">
              <wp:posOffset>5040630</wp:posOffset>
            </wp:positionV>
            <wp:extent cx="1929765" cy="1625600"/>
            <wp:effectExtent l="25400" t="0" r="635" b="0"/>
            <wp:wrapTight wrapText="bothSides">
              <wp:wrapPolygon edited="0">
                <wp:start x="12225" y="0"/>
                <wp:lineTo x="7108" y="0"/>
                <wp:lineTo x="-284" y="3375"/>
                <wp:lineTo x="-284" y="10800"/>
                <wp:lineTo x="3412" y="16200"/>
                <wp:lineTo x="3696" y="17888"/>
                <wp:lineTo x="6823" y="21263"/>
                <wp:lineTo x="8529" y="21263"/>
                <wp:lineTo x="10519" y="21263"/>
                <wp:lineTo x="11088" y="21263"/>
                <wp:lineTo x="15068" y="16875"/>
                <wp:lineTo x="15637" y="16200"/>
                <wp:lineTo x="20186" y="11475"/>
                <wp:lineTo x="20470" y="10800"/>
                <wp:lineTo x="21607" y="6413"/>
                <wp:lineTo x="21607" y="3375"/>
                <wp:lineTo x="19617" y="1013"/>
                <wp:lineTo x="17058" y="0"/>
                <wp:lineTo x="12225" y="0"/>
              </wp:wrapPolygon>
            </wp:wrapTight>
            <wp:docPr id="14"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10"/>
                    <a:srcRect/>
                    <a:stretch>
                      <a:fillRect/>
                    </a:stretch>
                  </pic:blipFill>
                  <pic:spPr bwMode="auto">
                    <a:xfrm>
                      <a:off x="0" y="0"/>
                      <a:ext cx="1929765" cy="1625600"/>
                    </a:xfrm>
                    <a:prstGeom prst="rect">
                      <a:avLst/>
                    </a:prstGeom>
                    <a:noFill/>
                    <a:ln w="9525">
                      <a:noFill/>
                      <a:miter lim="800000"/>
                      <a:headEnd/>
                      <a:tailEnd/>
                    </a:ln>
                  </pic:spPr>
                </pic:pic>
              </a:graphicData>
            </a:graphic>
          </wp:anchor>
        </w:drawing>
      </w:r>
      <w:r w:rsidR="00AB20BA">
        <w:rPr>
          <w:noProof/>
        </w:rPr>
        <w:drawing>
          <wp:anchor distT="0" distB="0" distL="114300" distR="114300" simplePos="0" relativeHeight="251658280" behindDoc="0" locked="0" layoutInCell="1" allowOverlap="1" wp14:anchorId="4B291A59" wp14:editId="02E49822">
            <wp:simplePos x="5486400" y="8229600"/>
            <wp:positionH relativeFrom="page">
              <wp:posOffset>6921500</wp:posOffset>
            </wp:positionH>
            <wp:positionV relativeFrom="page">
              <wp:posOffset>3746500</wp:posOffset>
            </wp:positionV>
            <wp:extent cx="2860040" cy="2400300"/>
            <wp:effectExtent l="25400" t="0" r="10160" b="0"/>
            <wp:wrapTight wrapText="bothSides">
              <wp:wrapPolygon edited="0">
                <wp:start x="12853" y="0"/>
                <wp:lineTo x="6906" y="229"/>
                <wp:lineTo x="1918" y="1829"/>
                <wp:lineTo x="1918" y="3657"/>
                <wp:lineTo x="767" y="4114"/>
                <wp:lineTo x="-192" y="5714"/>
                <wp:lineTo x="0" y="10971"/>
                <wp:lineTo x="2494" y="15314"/>
                <wp:lineTo x="4604" y="18286"/>
                <wp:lineTo x="5179" y="19429"/>
                <wp:lineTo x="7481" y="21486"/>
                <wp:lineTo x="8824" y="21486"/>
                <wp:lineTo x="10359" y="21486"/>
                <wp:lineTo x="10934" y="18514"/>
                <wp:lineTo x="13812" y="18286"/>
                <wp:lineTo x="15346" y="16914"/>
                <wp:lineTo x="15155" y="14629"/>
                <wp:lineTo x="16689" y="14629"/>
                <wp:lineTo x="20334" y="12114"/>
                <wp:lineTo x="20334" y="10971"/>
                <wp:lineTo x="21485" y="8000"/>
                <wp:lineTo x="21485" y="7314"/>
                <wp:lineTo x="21677" y="5486"/>
                <wp:lineTo x="21677" y="2971"/>
                <wp:lineTo x="19183" y="914"/>
                <wp:lineTo x="17073" y="0"/>
                <wp:lineTo x="12853"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10"/>
                    <a:srcRect/>
                    <a:stretch>
                      <a:fillRect/>
                    </a:stretch>
                  </pic:blipFill>
                  <pic:spPr bwMode="auto">
                    <a:xfrm>
                      <a:off x="0" y="0"/>
                      <a:ext cx="2860040" cy="2400300"/>
                    </a:xfrm>
                    <a:prstGeom prst="rect">
                      <a:avLst/>
                    </a:prstGeom>
                    <a:noFill/>
                    <a:ln w="9525">
                      <a:noFill/>
                      <a:miter lim="800000"/>
                      <a:headEnd/>
                      <a:tailEnd/>
                    </a:ln>
                  </pic:spPr>
                </pic:pic>
              </a:graphicData>
            </a:graphic>
          </wp:anchor>
        </w:drawing>
      </w:r>
      <w:r w:rsidR="00AB20BA">
        <w:rPr>
          <w:noProof/>
        </w:rPr>
        <w:drawing>
          <wp:anchor distT="0" distB="0" distL="114300" distR="114300" simplePos="0" relativeHeight="251658272" behindDoc="0" locked="0" layoutInCell="1" allowOverlap="1" wp14:anchorId="16AD14FD" wp14:editId="090AF014">
            <wp:simplePos x="5486400" y="8229600"/>
            <wp:positionH relativeFrom="page">
              <wp:posOffset>254000</wp:posOffset>
            </wp:positionH>
            <wp:positionV relativeFrom="page">
              <wp:posOffset>1524000</wp:posOffset>
            </wp:positionV>
            <wp:extent cx="2860040" cy="2400300"/>
            <wp:effectExtent l="25400" t="0" r="10160" b="0"/>
            <wp:wrapTight wrapText="bothSides">
              <wp:wrapPolygon edited="0">
                <wp:start x="12853" y="0"/>
                <wp:lineTo x="6906" y="229"/>
                <wp:lineTo x="1918" y="1829"/>
                <wp:lineTo x="1918" y="3657"/>
                <wp:lineTo x="767" y="4114"/>
                <wp:lineTo x="-192" y="5714"/>
                <wp:lineTo x="0" y="10971"/>
                <wp:lineTo x="2494" y="15314"/>
                <wp:lineTo x="4604" y="18286"/>
                <wp:lineTo x="5179" y="19429"/>
                <wp:lineTo x="7481" y="21486"/>
                <wp:lineTo x="8824" y="21486"/>
                <wp:lineTo x="10359" y="21486"/>
                <wp:lineTo x="10934" y="18514"/>
                <wp:lineTo x="13812" y="18286"/>
                <wp:lineTo x="15346" y="16914"/>
                <wp:lineTo x="15155" y="14629"/>
                <wp:lineTo x="16689" y="14629"/>
                <wp:lineTo x="20334" y="12114"/>
                <wp:lineTo x="20334" y="10971"/>
                <wp:lineTo x="21485" y="8000"/>
                <wp:lineTo x="21485" y="7314"/>
                <wp:lineTo x="21677" y="5486"/>
                <wp:lineTo x="21677" y="2971"/>
                <wp:lineTo x="19183" y="914"/>
                <wp:lineTo x="17073" y="0"/>
                <wp:lineTo x="12853" y="0"/>
              </wp:wrapPolygon>
            </wp:wrapTight>
            <wp:docPr id="1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10"/>
                    <a:srcRect/>
                    <a:stretch>
                      <a:fillRect/>
                    </a:stretch>
                  </pic:blipFill>
                  <pic:spPr bwMode="auto">
                    <a:xfrm>
                      <a:off x="0" y="0"/>
                      <a:ext cx="2860040" cy="2400300"/>
                    </a:xfrm>
                    <a:prstGeom prst="rect">
                      <a:avLst/>
                    </a:prstGeom>
                    <a:noFill/>
                    <a:ln w="9525">
                      <a:noFill/>
                      <a:miter lim="800000"/>
                      <a:headEnd/>
                      <a:tailEnd/>
                    </a:ln>
                  </pic:spPr>
                </pic:pic>
              </a:graphicData>
            </a:graphic>
          </wp:anchor>
        </w:drawing>
      </w:r>
      <w:r w:rsidR="00AB20BA">
        <w:br w:type="page"/>
      </w:r>
      <w:r w:rsidR="00F6557B">
        <w:rPr>
          <w:noProof/>
        </w:rPr>
        <w:lastRenderedPageBreak/>
        <mc:AlternateContent>
          <mc:Choice Requires="wps">
            <w:drawing>
              <wp:anchor distT="0" distB="0" distL="114300" distR="114300" simplePos="0" relativeHeight="251687992" behindDoc="0" locked="0" layoutInCell="1" allowOverlap="1" wp14:anchorId="09E082D1" wp14:editId="7821CDD0">
                <wp:simplePos x="0" y="0"/>
                <wp:positionH relativeFrom="page">
                  <wp:posOffset>3527425</wp:posOffset>
                </wp:positionH>
                <wp:positionV relativeFrom="page">
                  <wp:posOffset>7186295</wp:posOffset>
                </wp:positionV>
                <wp:extent cx="0" cy="221615"/>
                <wp:effectExtent l="50800" t="25400" r="76200" b="83185"/>
                <wp:wrapNone/>
                <wp:docPr id="6" name="Straight Connector 6"/>
                <wp:cNvGraphicFramePr/>
                <a:graphic xmlns:a="http://schemas.openxmlformats.org/drawingml/2006/main">
                  <a:graphicData uri="http://schemas.microsoft.com/office/word/2010/wordprocessingShape">
                    <wps:wsp>
                      <wps:cNvCnPr/>
                      <wps:spPr>
                        <a:xfrm>
                          <a:off x="0" y="0"/>
                          <a:ext cx="0" cy="221615"/>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87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77.75pt,565.85pt" to="277.75pt,58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" strokecolor="#d8d8d8 [2732]" strokeweight="2pt">
                <v:shadow on="t" opacity="24903f" mv:blur="40000f" origin=",.5" offset="0,20000emu"/>
                <w10:wrap anchorx="page" anchory="page"/>
              </v:line>
            </w:pict>
          </mc:Fallback>
        </mc:AlternateContent>
      </w:r>
      <w:r w:rsidR="00F6557B">
        <w:rPr>
          <w:noProof/>
        </w:rPr>
        <mc:AlternateContent>
          <mc:Choice Requires="wps">
            <w:drawing>
              <wp:anchor distT="0" distB="0" distL="114300" distR="114300" simplePos="0" relativeHeight="251690040" behindDoc="0" locked="0" layoutInCell="1" allowOverlap="1" wp14:anchorId="2595C50D" wp14:editId="66ED06F2">
                <wp:simplePos x="0" y="0"/>
                <wp:positionH relativeFrom="page">
                  <wp:posOffset>6510655</wp:posOffset>
                </wp:positionH>
                <wp:positionV relativeFrom="page">
                  <wp:posOffset>7186295</wp:posOffset>
                </wp:positionV>
                <wp:extent cx="0" cy="220345"/>
                <wp:effectExtent l="50800" t="25400" r="76200" b="84455"/>
                <wp:wrapNone/>
                <wp:docPr id="16" name="Straight Connector 16"/>
                <wp:cNvGraphicFramePr/>
                <a:graphic xmlns:a="http://schemas.openxmlformats.org/drawingml/2006/main">
                  <a:graphicData uri="http://schemas.microsoft.com/office/word/2010/wordprocessingShape">
                    <wps:wsp>
                      <wps:cNvCnPr/>
                      <wps:spPr>
                        <a:xfrm>
                          <a:off x="0" y="0"/>
                          <a:ext cx="0" cy="220345"/>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90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12.65pt,565.85pt" to="512.65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" strokecolor="#d8d8d8 [2732]" strokeweight="2pt">
                <v:shadow on="t" opacity="24903f" mv:blur="40000f" origin=",.5" offset="0,20000emu"/>
                <w10:wrap anchorx="page" anchory="page"/>
              </v:line>
            </w:pict>
          </mc:Fallback>
        </mc:AlternateContent>
      </w:r>
      <w:r w:rsidR="00DB24E5" w:rsidRPr="005B2D7C">
        <w:rPr>
          <w:noProof/>
        </w:rPr>
        <mc:AlternateContent>
          <mc:Choice Requires="wps">
            <w:drawing>
              <wp:anchor distT="0" distB="0" distL="114300" distR="114300" simplePos="0" relativeHeight="251658292" behindDoc="0" locked="0" layoutInCell="1" allowOverlap="1" wp14:anchorId="30F05EB6" wp14:editId="0238B8B8">
                <wp:simplePos x="0" y="0"/>
                <wp:positionH relativeFrom="page">
                  <wp:posOffset>926465</wp:posOffset>
                </wp:positionH>
                <wp:positionV relativeFrom="page">
                  <wp:posOffset>547370</wp:posOffset>
                </wp:positionV>
                <wp:extent cx="4818380" cy="1056005"/>
                <wp:effectExtent l="25400" t="330200" r="7620" b="315595"/>
                <wp:wrapTight wrapText="bothSides">
                  <wp:wrapPolygon edited="0">
                    <wp:start x="20590" y="-785"/>
                    <wp:lineTo x="7474" y="-7954"/>
                    <wp:lineTo x="7226" y="282"/>
                    <wp:lineTo x="232" y="-4100"/>
                    <wp:lineTo x="188" y="12653"/>
                    <wp:lineTo x="53" y="20959"/>
                    <wp:lineTo x="1406" y="21807"/>
                    <wp:lineTo x="1550" y="20849"/>
                    <wp:lineTo x="13160" y="20781"/>
                    <wp:lineTo x="13273" y="20852"/>
                    <wp:lineTo x="21417" y="17564"/>
                    <wp:lineTo x="21380" y="-290"/>
                    <wp:lineTo x="20590" y="-785"/>
                  </wp:wrapPolygon>
                </wp:wrapTight>
                <wp:docPr id="31" name="Text Box 31"/>
                <wp:cNvGraphicFramePr/>
                <a:graphic xmlns:a="http://schemas.openxmlformats.org/drawingml/2006/main">
                  <a:graphicData uri="http://schemas.microsoft.com/office/word/2010/wordprocessingShape">
                    <wps:wsp>
                      <wps:cNvSpPr txBox="1"/>
                      <wps:spPr>
                        <a:xfrm rot="21130884">
                          <a:off x="0" y="0"/>
                          <a:ext cx="4818380" cy="105600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6E207" w14:textId="77777777" w:rsidR="00DB24E5" w:rsidRDefault="00826514" w:rsidP="00DB24E5">
                            <w:pPr>
                              <w:pStyle w:val="Heading6"/>
                              <w:spacing w:after="0" w:line="240" w:lineRule="auto"/>
                            </w:pPr>
                            <w:r>
                              <w:t xml:space="preserve">Children and adolescents should do </w:t>
                            </w:r>
                          </w:p>
                          <w:p w14:paraId="054AC476" w14:textId="624913EE" w:rsidR="00DB24E5" w:rsidRDefault="00DB24E5" w:rsidP="00DB24E5">
                            <w:pPr>
                              <w:pStyle w:val="Heading6"/>
                              <w:spacing w:after="0" w:line="240" w:lineRule="auto"/>
                            </w:pPr>
                            <w:r>
                              <w:t xml:space="preserve">           </w:t>
                            </w:r>
                            <w:r w:rsidR="00826514">
                              <w:t xml:space="preserve">60 minutes (1 hour) or more of </w:t>
                            </w:r>
                          </w:p>
                          <w:p w14:paraId="141CA53E" w14:textId="1CBFB535" w:rsidR="00826514" w:rsidRPr="005B2D7C" w:rsidRDefault="00DB24E5" w:rsidP="00DB24E5">
                            <w:pPr>
                              <w:pStyle w:val="Heading6"/>
                              <w:spacing w:after="0" w:line="240" w:lineRule="auto"/>
                            </w:pPr>
                            <w:r>
                              <w:t xml:space="preserve">                       </w:t>
                            </w:r>
                            <w:proofErr w:type="gramStart"/>
                            <w:r w:rsidR="00826514">
                              <w:t>physical</w:t>
                            </w:r>
                            <w:proofErr w:type="gramEnd"/>
                            <w:r w:rsidR="00826514">
                              <w:t xml:space="preserve"> activity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72.95pt;margin-top:43.1pt;width:379.4pt;height:83.15pt;rotation:-512400fd;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" filled="f" stroked="f">
                <v:textbox>
                  <w:txbxContent>
                    <w:p w14:paraId="6D96E207" w14:textId="77777777" w:rsidR="00DB24E5" w:rsidRDefault="00826514" w:rsidP="00DB24E5">
                      <w:pPr>
                        <w:pStyle w:val="Heading6"/>
                        <w:spacing w:after="0" w:line="240" w:lineRule="auto"/>
                      </w:pPr>
                      <w:r>
                        <w:t xml:space="preserve">Children and adolescents should do </w:t>
                      </w:r>
                    </w:p>
                    <w:p w14:paraId="054AC476" w14:textId="624913EE" w:rsidR="00DB24E5" w:rsidRDefault="00DB24E5" w:rsidP="00DB24E5">
                      <w:pPr>
                        <w:pStyle w:val="Heading6"/>
                        <w:spacing w:after="0" w:line="240" w:lineRule="auto"/>
                      </w:pPr>
                      <w:r>
                        <w:t xml:space="preserve">           </w:t>
                      </w:r>
                      <w:r w:rsidR="00826514">
                        <w:t xml:space="preserve">60 minutes (1 hour) or more of </w:t>
                      </w:r>
                    </w:p>
                    <w:p w14:paraId="141CA53E" w14:textId="1CBFB535" w:rsidR="00826514" w:rsidRPr="005B2D7C" w:rsidRDefault="00DB24E5" w:rsidP="00DB24E5">
                      <w:pPr>
                        <w:pStyle w:val="Heading6"/>
                        <w:spacing w:after="0" w:line="240" w:lineRule="auto"/>
                      </w:pPr>
                      <w:r>
                        <w:t xml:space="preserve">                       </w:t>
                      </w:r>
                      <w:proofErr w:type="gramStart"/>
                      <w:r w:rsidR="00826514">
                        <w:t>physical</w:t>
                      </w:r>
                      <w:proofErr w:type="gramEnd"/>
                      <w:r w:rsidR="00826514">
                        <w:t xml:space="preserve"> activity each day</w:t>
                      </w:r>
                    </w:p>
                  </w:txbxContent>
                </v:textbox>
                <w10:wrap type="tight" anchorx="page" anchory="page"/>
              </v:shape>
            </w:pict>
          </mc:Fallback>
        </mc:AlternateContent>
      </w:r>
      <w:r w:rsidR="00DB24E5" w:rsidRPr="005B2D7C">
        <w:rPr>
          <w:noProof/>
        </w:rPr>
        <mc:AlternateContent>
          <mc:Choice Requires="wps">
            <w:drawing>
              <wp:anchor distT="0" distB="0" distL="114300" distR="114300" simplePos="0" relativeHeight="251658294" behindDoc="0" locked="0" layoutInCell="1" allowOverlap="1" wp14:anchorId="03A8E24C" wp14:editId="07CCBF63">
                <wp:simplePos x="0" y="0"/>
                <wp:positionH relativeFrom="page">
                  <wp:posOffset>553720</wp:posOffset>
                </wp:positionH>
                <wp:positionV relativeFrom="page">
                  <wp:posOffset>210185</wp:posOffset>
                </wp:positionV>
                <wp:extent cx="3573145" cy="587375"/>
                <wp:effectExtent l="0" t="228600" r="0" b="225425"/>
                <wp:wrapTight wrapText="bothSides">
                  <wp:wrapPolygon edited="0">
                    <wp:start x="20430" y="-1358"/>
                    <wp:lineTo x="580" y="-14302"/>
                    <wp:lineTo x="281" y="531"/>
                    <wp:lineTo x="174" y="21155"/>
                    <wp:lineTo x="1241" y="21952"/>
                    <wp:lineTo x="1431" y="20212"/>
                    <wp:lineTo x="6230" y="20032"/>
                    <wp:lineTo x="6382" y="20146"/>
                    <wp:lineTo x="21312" y="16240"/>
                    <wp:lineTo x="21344" y="-675"/>
                    <wp:lineTo x="20430" y="-1358"/>
                  </wp:wrapPolygon>
                </wp:wrapTight>
                <wp:docPr id="32" name="Text Box 32"/>
                <wp:cNvGraphicFramePr/>
                <a:graphic xmlns:a="http://schemas.openxmlformats.org/drawingml/2006/main">
                  <a:graphicData uri="http://schemas.microsoft.com/office/word/2010/wordprocessingShape">
                    <wps:wsp>
                      <wps:cNvSpPr txBox="1"/>
                      <wps:spPr>
                        <a:xfrm rot="21180000">
                          <a:off x="0" y="0"/>
                          <a:ext cx="3573145" cy="5873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E2104" w14:textId="3EB19E0E" w:rsidR="00826514" w:rsidRPr="005B2D7C" w:rsidRDefault="00826514" w:rsidP="005B2D7C">
                            <w:pPr>
                              <w:pStyle w:val="Heading5"/>
                              <w:rPr>
                                <w:b/>
                              </w:rPr>
                            </w:pPr>
                            <w:r>
                              <w:rPr>
                                <w:b/>
                              </w:rPr>
                              <w:t>Keeping Kids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43.6pt;margin-top:16.55pt;width:281.35pt;height:46.25pt;rotation:-7;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" filled="f" stroked="f">
                <v:textbox>
                  <w:txbxContent>
                    <w:p w14:paraId="7F5E2104" w14:textId="3EB19E0E" w:rsidR="00826514" w:rsidRPr="005B2D7C" w:rsidRDefault="00826514" w:rsidP="005B2D7C">
                      <w:pPr>
                        <w:pStyle w:val="Heading5"/>
                        <w:rPr>
                          <w:b/>
                        </w:rPr>
                      </w:pPr>
                      <w:r>
                        <w:rPr>
                          <w:b/>
                        </w:rPr>
                        <w:t>Keeping Kids Active</w:t>
                      </w:r>
                    </w:p>
                  </w:txbxContent>
                </v:textbox>
                <w10:wrap type="tight" anchorx="page" anchory="page"/>
              </v:shape>
            </w:pict>
          </mc:Fallback>
        </mc:AlternateContent>
      </w:r>
      <w:r w:rsidR="0036258E">
        <w:rPr>
          <w:noProof/>
        </w:rPr>
        <mc:AlternateContent>
          <mc:Choice Requires="wps">
            <w:drawing>
              <wp:anchor distT="0" distB="0" distL="114300" distR="114300" simplePos="0" relativeHeight="251681848" behindDoc="0" locked="0" layoutInCell="0" allowOverlap="1" wp14:anchorId="3176AD3D" wp14:editId="5B4F9FC6">
                <wp:simplePos x="0" y="0"/>
                <wp:positionH relativeFrom="page">
                  <wp:posOffset>4813935</wp:posOffset>
                </wp:positionH>
                <wp:positionV relativeFrom="page">
                  <wp:posOffset>5055870</wp:posOffset>
                </wp:positionV>
                <wp:extent cx="4811395" cy="480060"/>
                <wp:effectExtent l="0" t="0" r="0" b="2540"/>
                <wp:wrapTight wrapText="bothSides">
                  <wp:wrapPolygon edited="0">
                    <wp:start x="114" y="0"/>
                    <wp:lineTo x="114" y="20571"/>
                    <wp:lineTo x="21323" y="20571"/>
                    <wp:lineTo x="21323" y="0"/>
                    <wp:lineTo x="114" y="0"/>
                  </wp:wrapPolygon>
                </wp:wrapTight>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86110B" w14:textId="632F9F83" w:rsidR="00826514" w:rsidRDefault="00826514" w:rsidP="00EF22D5">
                            <w:pPr>
                              <w:pStyle w:val="Heading3"/>
                            </w:pPr>
                            <w:r>
                              <w:t>Long-term Health Effects: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79.05pt;margin-top:398.1pt;width:378.85pt;height:37.8pt;z-index:25168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" o:allowincell="f" filled="f" stroked="f">
                <v:textbox inset=",0,,0">
                  <w:txbxContent>
                    <w:p w14:paraId="6486110B" w14:textId="632F9F83" w:rsidR="00826514" w:rsidRDefault="00826514" w:rsidP="00EF22D5">
                      <w:pPr>
                        <w:pStyle w:val="Heading3"/>
                      </w:pPr>
                      <w:r>
                        <w:t>Long-term Health Effects:</w:t>
                      </w:r>
                    </w:p>
                  </w:txbxContent>
                </v:textbox>
                <w10:wrap type="tight" anchorx="page" anchory="page"/>
              </v:shape>
            </w:pict>
          </mc:Fallback>
        </mc:AlternateContent>
      </w:r>
      <w:r w:rsidR="0036258E">
        <w:rPr>
          <w:noProof/>
        </w:rPr>
        <mc:AlternateContent>
          <mc:Choice Requires="wps">
            <w:drawing>
              <wp:anchor distT="0" distB="0" distL="114300" distR="114300" simplePos="0" relativeHeight="251685944" behindDoc="0" locked="0" layoutInCell="1" allowOverlap="1" wp14:anchorId="3AA69E67" wp14:editId="4BAAF890">
                <wp:simplePos x="0" y="0"/>
                <wp:positionH relativeFrom="page">
                  <wp:posOffset>4826000</wp:posOffset>
                </wp:positionH>
                <wp:positionV relativeFrom="page">
                  <wp:posOffset>5401945</wp:posOffset>
                </wp:positionV>
                <wp:extent cx="4810760" cy="1965325"/>
                <wp:effectExtent l="0" t="0" r="0" b="0"/>
                <wp:wrapThrough wrapText="bothSides">
                  <wp:wrapPolygon edited="0">
                    <wp:start x="114" y="0"/>
                    <wp:lineTo x="114" y="21216"/>
                    <wp:lineTo x="21326" y="21216"/>
                    <wp:lineTo x="21326" y="0"/>
                    <wp:lineTo x="114" y="0"/>
                  </wp:wrapPolygon>
                </wp:wrapThrough>
                <wp:docPr id="44" name="Text Box 44"/>
                <wp:cNvGraphicFramePr/>
                <a:graphic xmlns:a="http://schemas.openxmlformats.org/drawingml/2006/main">
                  <a:graphicData uri="http://schemas.microsoft.com/office/word/2010/wordprocessingShape">
                    <wps:wsp>
                      <wps:cNvSpPr txBox="1"/>
                      <wps:spPr>
                        <a:xfrm>
                          <a:off x="0" y="0"/>
                          <a:ext cx="4810760" cy="1965325"/>
                        </a:xfrm>
                        <a:prstGeom prst="rect">
                          <a:avLst/>
                        </a:prstGeom>
                        <a:noFill/>
                        <a:ln>
                          <a:noFill/>
                        </a:ln>
                        <a:effectLst/>
                        <a:extLst>
                          <a:ext uri="{C572A759-6A51-4108-AA02-DFA0A04FC94B}">
                            <ma14:wrappingTextBoxFlag xmlns:ma14="http://schemas.microsoft.com/office/mac/drawingml/2011/main" val="1"/>
                          </a:ext>
                        </a:extLst>
                      </wps:spPr>
                      <wps:txbx>
                        <w:txbxContent>
                          <w:p w14:paraId="48083AB3" w14:textId="49FC7848" w:rsidR="00826514" w:rsidRPr="00F337B9" w:rsidRDefault="00826514" w:rsidP="0036258E">
                            <w:pPr>
                              <w:numPr>
                                <w:ilvl w:val="0"/>
                                <w:numId w:val="12"/>
                              </w:numPr>
                              <w:spacing w:before="100" w:beforeAutospacing="1" w:after="100" w:afterAutospacing="1" w:line="240" w:lineRule="auto"/>
                              <w:jc w:val="both"/>
                              <w:rPr>
                                <w:rFonts w:ascii="Times New Roman" w:eastAsia="Times New Roman" w:hAnsi="Times New Roman" w:cs="Times New Roman"/>
                                <w:color w:val="FFFFFF"/>
                                <w:sz w:val="24"/>
                                <w:szCs w:val="24"/>
                                <w14:textOutline w14:w="9525" w14:cap="rnd" w14:cmpd="sng" w14:algn="ctr">
                                  <w14:noFill/>
                                  <w14:prstDash w14:val="solid"/>
                                  <w14:bevel/>
                                </w14:textOutline>
                              </w:rPr>
                            </w:pPr>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 xml:space="preserve">Children and adolescents who are obese are likely to be obese as adults and are therefore more at risk for adult health problems such as heart disease, type </w:t>
                            </w:r>
                            <w:proofErr w:type="gramStart"/>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2 diabetes</w:t>
                            </w:r>
                            <w:proofErr w:type="gramEnd"/>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 stroke, several types of cancer, and osteoarthritis.  One study showed that children who became obese as early as age 2 were more likely to be obese as adults.</w:t>
                            </w:r>
                          </w:p>
                          <w:p w14:paraId="1699ABFB" w14:textId="7EC0B978" w:rsidR="00826514" w:rsidRPr="00F337B9" w:rsidRDefault="00826514" w:rsidP="0036258E">
                            <w:pPr>
                              <w:numPr>
                                <w:ilvl w:val="0"/>
                                <w:numId w:val="12"/>
                              </w:numPr>
                              <w:spacing w:before="100" w:beforeAutospacing="1" w:after="100" w:afterAutospacing="1" w:line="240" w:lineRule="auto"/>
                              <w:jc w:val="both"/>
                              <w:rPr>
                                <w:rFonts w:ascii="Times New Roman" w:eastAsia="Times New Roman" w:hAnsi="Times New Roman" w:cs="Times New Roman"/>
                                <w:color w:val="FFFFFF"/>
                                <w:sz w:val="24"/>
                                <w:szCs w:val="24"/>
                                <w14:textOutline w14:w="9525" w14:cap="rnd" w14:cmpd="sng" w14:algn="ctr">
                                  <w14:noFill/>
                                  <w14:prstDash w14:val="solid"/>
                                  <w14:bevel/>
                                </w14:textOutline>
                              </w:rPr>
                            </w:pPr>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Overweight and obesity are associated with increased risk for many types of cancer, including cancer of the breast, colon, endometrium, esophagus, kidney, pancreas, gall bladder, thyroid, ovary, cervix, and prostate, as well as multiple myeloma and Hodgkin’s lymphoma.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380pt;margin-top:425.35pt;width:378.8pt;height:154.75pt;z-index:25168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" mv:complextextbox="1" filled="f" stroked="f">
                <v:textbox>
                  <w:txbxContent>
                    <w:p w14:paraId="48083AB3" w14:textId="49FC7848" w:rsidR="00826514" w:rsidRPr="00F337B9" w:rsidRDefault="00826514" w:rsidP="0036258E">
                      <w:pPr>
                        <w:numPr>
                          <w:ilvl w:val="0"/>
                          <w:numId w:val="12"/>
                        </w:numPr>
                        <w:spacing w:before="100" w:beforeAutospacing="1" w:after="100" w:afterAutospacing="1" w:line="240" w:lineRule="auto"/>
                        <w:jc w:val="both"/>
                        <w:rPr>
                          <w:rFonts w:ascii="Times New Roman" w:eastAsia="Times New Roman" w:hAnsi="Times New Roman" w:cs="Times New Roman"/>
                          <w:color w:val="FFFFFF"/>
                          <w:sz w:val="24"/>
                          <w:szCs w:val="24"/>
                          <w14:textOutline w14:w="9525" w14:cap="rnd" w14:cmpd="sng" w14:algn="ctr">
                            <w14:noFill/>
                            <w14:prstDash w14:val="solid"/>
                            <w14:bevel/>
                          </w14:textOutline>
                        </w:rPr>
                      </w:pPr>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 xml:space="preserve">Children and adolescents who are obese are likely to be obese as adults and are therefore more at risk for adult health problems such as heart disease, type </w:t>
                      </w:r>
                      <w:proofErr w:type="gramStart"/>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2 diabetes</w:t>
                      </w:r>
                      <w:proofErr w:type="gramEnd"/>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 stroke, several types of cancer, and osteoarthritis.  One study showed that children who became obese as early as age 2 were more likely to be obese as adults.</w:t>
                      </w:r>
                    </w:p>
                    <w:p w14:paraId="1699ABFB" w14:textId="7EC0B978" w:rsidR="00826514" w:rsidRPr="00F337B9" w:rsidRDefault="00826514" w:rsidP="0036258E">
                      <w:pPr>
                        <w:numPr>
                          <w:ilvl w:val="0"/>
                          <w:numId w:val="12"/>
                        </w:numPr>
                        <w:spacing w:before="100" w:beforeAutospacing="1" w:after="100" w:afterAutospacing="1" w:line="240" w:lineRule="auto"/>
                        <w:jc w:val="both"/>
                        <w:rPr>
                          <w:rFonts w:ascii="Times New Roman" w:eastAsia="Times New Roman" w:hAnsi="Times New Roman" w:cs="Times New Roman"/>
                          <w:color w:val="FFFFFF"/>
                          <w:sz w:val="24"/>
                          <w:szCs w:val="24"/>
                          <w14:textOutline w14:w="9525" w14:cap="rnd" w14:cmpd="sng" w14:algn="ctr">
                            <w14:noFill/>
                            <w14:prstDash w14:val="solid"/>
                            <w14:bevel/>
                          </w14:textOutline>
                        </w:rPr>
                      </w:pPr>
                      <w:r w:rsidRPr="00F337B9">
                        <w:rPr>
                          <w:rFonts w:ascii="Times New Roman" w:eastAsia="Times New Roman" w:hAnsi="Times New Roman" w:cs="Times New Roman"/>
                          <w:color w:val="FFFFFF"/>
                          <w:sz w:val="24"/>
                          <w:szCs w:val="24"/>
                          <w14:textOutline w14:w="9525" w14:cap="rnd" w14:cmpd="sng" w14:algn="ctr">
                            <w14:noFill/>
                            <w14:prstDash w14:val="solid"/>
                            <w14:bevel/>
                          </w14:textOutline>
                        </w:rPr>
                        <w:t>Overweight and obesity are associated with increased risk for many types of cancer, including cancer of the breast, colon, endometrium, esophagus, kidney, pancreas, gall bladder, thyroid, ovary, cervix, and prostate, as well as multiple myeloma and Hodgkin’s lymphoma.</w:t>
                      </w:r>
                    </w:p>
                  </w:txbxContent>
                </v:textbox>
                <w10:wrap type="through" anchorx="page" anchory="page"/>
              </v:shape>
            </w:pict>
          </mc:Fallback>
        </mc:AlternateContent>
      </w:r>
      <w:r w:rsidR="00EF22D5">
        <w:rPr>
          <w:noProof/>
        </w:rPr>
        <mc:AlternateContent>
          <mc:Choice Requires="wps">
            <w:drawing>
              <wp:anchor distT="0" distB="0" distL="114300" distR="114300" simplePos="0" relativeHeight="251683896" behindDoc="0" locked="0" layoutInCell="1" allowOverlap="1" wp14:anchorId="1B315802" wp14:editId="0B3AB837">
                <wp:simplePos x="0" y="0"/>
                <wp:positionH relativeFrom="page">
                  <wp:posOffset>4813935</wp:posOffset>
                </wp:positionH>
                <wp:positionV relativeFrom="page">
                  <wp:posOffset>3075305</wp:posOffset>
                </wp:positionV>
                <wp:extent cx="4869180" cy="1898650"/>
                <wp:effectExtent l="0" t="0" r="0" b="6350"/>
                <wp:wrapThrough wrapText="bothSides">
                  <wp:wrapPolygon edited="0">
                    <wp:start x="113" y="0"/>
                    <wp:lineTo x="113" y="21383"/>
                    <wp:lineTo x="21408" y="21383"/>
                    <wp:lineTo x="21408" y="0"/>
                    <wp:lineTo x="113" y="0"/>
                  </wp:wrapPolygon>
                </wp:wrapThrough>
                <wp:docPr id="43" name="Text Box 43"/>
                <wp:cNvGraphicFramePr/>
                <a:graphic xmlns:a="http://schemas.openxmlformats.org/drawingml/2006/main">
                  <a:graphicData uri="http://schemas.microsoft.com/office/word/2010/wordprocessingShape">
                    <wps:wsp>
                      <wps:cNvSpPr txBox="1"/>
                      <wps:spPr>
                        <a:xfrm>
                          <a:off x="0" y="0"/>
                          <a:ext cx="4869180" cy="1898650"/>
                        </a:xfrm>
                        <a:prstGeom prst="rect">
                          <a:avLst/>
                        </a:prstGeom>
                        <a:noFill/>
                        <a:ln>
                          <a:noFill/>
                        </a:ln>
                        <a:effectLst/>
                        <a:extLst>
                          <a:ext uri="{C572A759-6A51-4108-AA02-DFA0A04FC94B}">
                            <ma14:wrappingTextBoxFlag xmlns:ma14="http://schemas.microsoft.com/office/mac/drawingml/2011/main" val="1"/>
                          </a:ext>
                        </a:extLst>
                      </wps:spPr>
                      <wps:txbx>
                        <w:txbxContent>
                          <w:p w14:paraId="191D5526" w14:textId="1D37584B" w:rsidR="00826514" w:rsidRPr="00F337B9" w:rsidRDefault="00826514" w:rsidP="0036258E">
                            <w:pPr>
                              <w:numPr>
                                <w:ilvl w:val="0"/>
                                <w:numId w:val="11"/>
                              </w:numPr>
                              <w:spacing w:before="100" w:beforeAutospacing="1" w:after="100" w:afterAutospacing="1" w:line="240" w:lineRule="auto"/>
                              <w:jc w:val="both"/>
                              <w:rPr>
                                <w:rFonts w:ascii="Times New Roman" w:eastAsia="Times New Roman" w:hAnsi="Times New Roman" w:cs="Times New Roman"/>
                                <w:color w:val="FFFFFF" w:themeColor="background1"/>
                                <w:sz w:val="24"/>
                                <w:szCs w:val="24"/>
                              </w:rPr>
                            </w:pPr>
                            <w:r w:rsidRPr="00F337B9">
                              <w:rPr>
                                <w:rFonts w:ascii="Times New Roman" w:eastAsia="Times New Roman" w:hAnsi="Times New Roman" w:cs="Times New Roman"/>
                                <w:color w:val="FFFFFF" w:themeColor="background1"/>
                                <w:sz w:val="24"/>
                                <w:szCs w:val="24"/>
                              </w:rPr>
                              <w:t>Obese youth are more likely to have risk factors for cardiovascular disease, such as high cholesterol or high blood pressure. In a population-based sample of 5- to 17-year-olds, 70% of obese youth had at least one risk factor for cardiovascular disease.</w:t>
                            </w:r>
                          </w:p>
                          <w:p w14:paraId="15585A24" w14:textId="7919E282" w:rsidR="00826514" w:rsidRPr="00F337B9" w:rsidRDefault="00826514" w:rsidP="0036258E">
                            <w:pPr>
                              <w:numPr>
                                <w:ilvl w:val="0"/>
                                <w:numId w:val="11"/>
                              </w:numPr>
                              <w:spacing w:before="100" w:beforeAutospacing="1" w:after="100" w:afterAutospacing="1" w:line="240" w:lineRule="auto"/>
                              <w:jc w:val="both"/>
                              <w:rPr>
                                <w:rFonts w:ascii="Times New Roman" w:eastAsia="Times New Roman" w:hAnsi="Times New Roman" w:cs="Times New Roman"/>
                                <w:color w:val="FFFFFF" w:themeColor="background1"/>
                                <w:sz w:val="24"/>
                                <w:szCs w:val="24"/>
                              </w:rPr>
                            </w:pPr>
                            <w:r w:rsidRPr="00F337B9">
                              <w:rPr>
                                <w:rFonts w:ascii="Times New Roman" w:eastAsia="Times New Roman" w:hAnsi="Times New Roman" w:cs="Times New Roman"/>
                                <w:color w:val="FFFFFF" w:themeColor="background1"/>
                                <w:sz w:val="24"/>
                                <w:szCs w:val="24"/>
                              </w:rPr>
                              <w:t>Obese adolescents are more likely to have pre-diabetes, a condition in which blood glucose levels indicate a high risk for development of diabetes.</w:t>
                            </w:r>
                          </w:p>
                          <w:p w14:paraId="7986C78E" w14:textId="16447B20" w:rsidR="00826514" w:rsidRPr="00F337B9" w:rsidRDefault="00826514" w:rsidP="0036258E">
                            <w:pPr>
                              <w:numPr>
                                <w:ilvl w:val="0"/>
                                <w:numId w:val="11"/>
                              </w:numPr>
                              <w:spacing w:before="100" w:beforeAutospacing="1" w:after="100" w:afterAutospacing="1"/>
                              <w:jc w:val="both"/>
                              <w:rPr>
                                <w:rFonts w:ascii="Times New Roman" w:eastAsia="Times New Roman" w:hAnsi="Times New Roman" w:cs="Times New Roman"/>
                                <w:color w:val="FFFFFF" w:themeColor="background1"/>
                              </w:rPr>
                            </w:pPr>
                            <w:r w:rsidRPr="00F337B9">
                              <w:rPr>
                                <w:rFonts w:ascii="Times New Roman" w:eastAsia="Times New Roman" w:hAnsi="Times New Roman" w:cs="Times New Roman"/>
                                <w:color w:val="FFFFFF" w:themeColor="background1"/>
                                <w:sz w:val="24"/>
                                <w:szCs w:val="24"/>
                              </w:rPr>
                              <w:t>Children and adolescents who are obese are at greater risk for bone and joint problems, sleep apnea, and social and psychological problems such as stigmatization and poor self-esteem.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1" type="#_x0000_t202" style="position:absolute;margin-left:379.05pt;margin-top:242.15pt;width:383.4pt;height:149.5pt;z-index:25168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TbnowCAAAe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" mv:complextextbox="1" filled="f" stroked="f">
                <v:textbox>
                  <w:txbxContent>
                    <w:p w14:paraId="191D5526" w14:textId="1D37584B" w:rsidR="00826514" w:rsidRPr="00F337B9" w:rsidRDefault="00826514" w:rsidP="0036258E">
                      <w:pPr>
                        <w:numPr>
                          <w:ilvl w:val="0"/>
                          <w:numId w:val="11"/>
                        </w:numPr>
                        <w:spacing w:before="100" w:beforeAutospacing="1" w:after="100" w:afterAutospacing="1" w:line="240" w:lineRule="auto"/>
                        <w:jc w:val="both"/>
                        <w:rPr>
                          <w:rFonts w:ascii="Times New Roman" w:eastAsia="Times New Roman" w:hAnsi="Times New Roman" w:cs="Times New Roman"/>
                          <w:color w:val="FFFFFF" w:themeColor="background1"/>
                          <w:sz w:val="24"/>
                          <w:szCs w:val="24"/>
                        </w:rPr>
                      </w:pPr>
                      <w:r w:rsidRPr="00F337B9">
                        <w:rPr>
                          <w:rFonts w:ascii="Times New Roman" w:eastAsia="Times New Roman" w:hAnsi="Times New Roman" w:cs="Times New Roman"/>
                          <w:color w:val="FFFFFF" w:themeColor="background1"/>
                          <w:sz w:val="24"/>
                          <w:szCs w:val="24"/>
                        </w:rPr>
                        <w:t>Obese youth are more likely to have risk factors for cardiovascular disease, such as high cholesterol or high blood pressure. In a population-based sample of 5- to 17-year-olds, 70% of obese youth had at least one risk factor for cardiovascular disease.</w:t>
                      </w:r>
                    </w:p>
                    <w:p w14:paraId="15585A24" w14:textId="7919E282" w:rsidR="00826514" w:rsidRPr="00F337B9" w:rsidRDefault="00826514" w:rsidP="0036258E">
                      <w:pPr>
                        <w:numPr>
                          <w:ilvl w:val="0"/>
                          <w:numId w:val="11"/>
                        </w:numPr>
                        <w:spacing w:before="100" w:beforeAutospacing="1" w:after="100" w:afterAutospacing="1" w:line="240" w:lineRule="auto"/>
                        <w:jc w:val="both"/>
                        <w:rPr>
                          <w:rFonts w:ascii="Times New Roman" w:eastAsia="Times New Roman" w:hAnsi="Times New Roman" w:cs="Times New Roman"/>
                          <w:color w:val="FFFFFF" w:themeColor="background1"/>
                          <w:sz w:val="24"/>
                          <w:szCs w:val="24"/>
                        </w:rPr>
                      </w:pPr>
                      <w:r w:rsidRPr="00F337B9">
                        <w:rPr>
                          <w:rFonts w:ascii="Times New Roman" w:eastAsia="Times New Roman" w:hAnsi="Times New Roman" w:cs="Times New Roman"/>
                          <w:color w:val="FFFFFF" w:themeColor="background1"/>
                          <w:sz w:val="24"/>
                          <w:szCs w:val="24"/>
                        </w:rPr>
                        <w:t>Obese adolescents are more likely to have pre-diabetes, a condition in which blood glucose levels indicate a high risk for development of diabetes.</w:t>
                      </w:r>
                    </w:p>
                    <w:p w14:paraId="7986C78E" w14:textId="16447B20" w:rsidR="00826514" w:rsidRPr="00F337B9" w:rsidRDefault="00826514" w:rsidP="0036258E">
                      <w:pPr>
                        <w:numPr>
                          <w:ilvl w:val="0"/>
                          <w:numId w:val="11"/>
                        </w:numPr>
                        <w:spacing w:before="100" w:beforeAutospacing="1" w:after="100" w:afterAutospacing="1"/>
                        <w:jc w:val="both"/>
                        <w:rPr>
                          <w:rFonts w:ascii="Times New Roman" w:eastAsia="Times New Roman" w:hAnsi="Times New Roman" w:cs="Times New Roman"/>
                          <w:color w:val="FFFFFF" w:themeColor="background1"/>
                        </w:rPr>
                      </w:pPr>
                      <w:r w:rsidRPr="00F337B9">
                        <w:rPr>
                          <w:rFonts w:ascii="Times New Roman" w:eastAsia="Times New Roman" w:hAnsi="Times New Roman" w:cs="Times New Roman"/>
                          <w:color w:val="FFFFFF" w:themeColor="background1"/>
                          <w:sz w:val="24"/>
                          <w:szCs w:val="24"/>
                        </w:rPr>
                        <w:t>Children and adolescents who are obese are at greater risk for bone and joint problems, sleep apnea, and social and psychological problems such as stigmatization and poor self-esteem.</w:t>
                      </w:r>
                    </w:p>
                  </w:txbxContent>
                </v:textbox>
                <w10:wrap type="through" anchorx="page" anchory="page"/>
              </v:shape>
            </w:pict>
          </mc:Fallback>
        </mc:AlternateContent>
      </w:r>
      <w:r w:rsidR="00EF22D5">
        <w:rPr>
          <w:noProof/>
        </w:rPr>
        <mc:AlternateContent>
          <mc:Choice Requires="wps">
            <w:drawing>
              <wp:anchor distT="0" distB="0" distL="114300" distR="114300" simplePos="0" relativeHeight="251658266" behindDoc="0" locked="0" layoutInCell="0" allowOverlap="1" wp14:anchorId="30FD8A21" wp14:editId="60651AFB">
                <wp:simplePos x="0" y="0"/>
                <wp:positionH relativeFrom="page">
                  <wp:posOffset>4826000</wp:posOffset>
                </wp:positionH>
                <wp:positionV relativeFrom="page">
                  <wp:posOffset>2698115</wp:posOffset>
                </wp:positionV>
                <wp:extent cx="4811395" cy="480060"/>
                <wp:effectExtent l="0" t="0" r="0" b="2540"/>
                <wp:wrapTight wrapText="bothSides">
                  <wp:wrapPolygon edited="0">
                    <wp:start x="114" y="0"/>
                    <wp:lineTo x="114" y="20571"/>
                    <wp:lineTo x="21323" y="20571"/>
                    <wp:lineTo x="21323" y="0"/>
                    <wp:lineTo x="114" y="0"/>
                  </wp:wrapPolygon>
                </wp:wrapTight>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BD1158" w14:textId="1295634B" w:rsidR="00826514" w:rsidRDefault="00826514" w:rsidP="00B93B71">
                            <w:pPr>
                              <w:pStyle w:val="Heading3"/>
                            </w:pPr>
                            <w:r>
                              <w:t>Immediate Health Effects: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80pt;margin-top:212.45pt;width:378.85pt;height:37.8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" o:allowincell="f" filled="f" stroked="f">
                <v:textbox inset=",0,,0">
                  <w:txbxContent>
                    <w:p w14:paraId="57BD1158" w14:textId="1295634B" w:rsidR="00826514" w:rsidRDefault="00826514" w:rsidP="00B93B71">
                      <w:pPr>
                        <w:pStyle w:val="Heading3"/>
                      </w:pPr>
                      <w:r>
                        <w:t>Immediate Health Effects:</w:t>
                      </w:r>
                    </w:p>
                  </w:txbxContent>
                </v:textbox>
                <w10:wrap type="tight" anchorx="page" anchory="page"/>
              </v:shape>
            </w:pict>
          </mc:Fallback>
        </mc:AlternateContent>
      </w:r>
      <w:r w:rsidR="000152E3" w:rsidRPr="004E19E7">
        <w:rPr>
          <w:rFonts w:ascii="Times New Roman" w:eastAsia="Times New Roman" w:hAnsi="Times New Roman" w:cs="Times New Roman"/>
          <w:noProof/>
          <w:sz w:val="24"/>
          <w:szCs w:val="24"/>
        </w:rPr>
        <w:drawing>
          <wp:anchor distT="0" distB="0" distL="114300" distR="114300" simplePos="0" relativeHeight="251675704" behindDoc="1" locked="0" layoutInCell="1" allowOverlap="1" wp14:anchorId="2336239B" wp14:editId="10416D9F">
            <wp:simplePos x="0" y="0"/>
            <wp:positionH relativeFrom="page">
              <wp:posOffset>569595</wp:posOffset>
            </wp:positionH>
            <wp:positionV relativeFrom="page">
              <wp:posOffset>4156075</wp:posOffset>
            </wp:positionV>
            <wp:extent cx="666750" cy="666750"/>
            <wp:effectExtent l="0" t="0" r="0" b="0"/>
            <wp:wrapTight wrapText="bothSides">
              <wp:wrapPolygon edited="0">
                <wp:start x="0" y="0"/>
                <wp:lineTo x="0" y="20571"/>
                <wp:lineTo x="20571" y="20571"/>
                <wp:lineTo x="20571" y="0"/>
                <wp:lineTo x="0" y="0"/>
              </wp:wrapPolygon>
            </wp:wrapTight>
            <wp:docPr id="39" name="Picture 39" descr="j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gg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000152E3">
        <w:rPr>
          <w:noProof/>
        </w:rPr>
        <w:drawing>
          <wp:anchor distT="0" distB="0" distL="114300" distR="114300" simplePos="0" relativeHeight="251677752" behindDoc="1" locked="0" layoutInCell="1" allowOverlap="1" wp14:anchorId="3452CC7F" wp14:editId="0F7E5D89">
            <wp:simplePos x="0" y="0"/>
            <wp:positionH relativeFrom="page">
              <wp:posOffset>531495</wp:posOffset>
            </wp:positionH>
            <wp:positionV relativeFrom="page">
              <wp:posOffset>5535930</wp:posOffset>
            </wp:positionV>
            <wp:extent cx="704850" cy="704850"/>
            <wp:effectExtent l="0" t="0" r="6350" b="6350"/>
            <wp:wrapTight wrapText="bothSides">
              <wp:wrapPolygon edited="0">
                <wp:start x="0" y="0"/>
                <wp:lineTo x="0" y="21016"/>
                <wp:lineTo x="21016" y="21016"/>
                <wp:lineTo x="21016" y="0"/>
                <wp:lineTo x="0" y="0"/>
              </wp:wrapPolygon>
            </wp:wrapTight>
            <wp:docPr id="40" name="Picture 40" descr="weigh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ight trai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000152E3">
        <w:rPr>
          <w:noProof/>
        </w:rPr>
        <w:drawing>
          <wp:anchor distT="0" distB="0" distL="114300" distR="114300" simplePos="0" relativeHeight="251679800" behindDoc="1" locked="0" layoutInCell="1" allowOverlap="1" wp14:anchorId="770263D5" wp14:editId="1782CEBA">
            <wp:simplePos x="0" y="0"/>
            <wp:positionH relativeFrom="page">
              <wp:posOffset>531495</wp:posOffset>
            </wp:positionH>
            <wp:positionV relativeFrom="page">
              <wp:posOffset>6343015</wp:posOffset>
            </wp:positionV>
            <wp:extent cx="704850" cy="704850"/>
            <wp:effectExtent l="0" t="0" r="6350" b="6350"/>
            <wp:wrapTight wrapText="bothSides">
              <wp:wrapPolygon edited="0">
                <wp:start x="0" y="0"/>
                <wp:lineTo x="0" y="21016"/>
                <wp:lineTo x="21016" y="21016"/>
                <wp:lineTo x="21016" y="0"/>
                <wp:lineTo x="0" y="0"/>
              </wp:wrapPolygon>
            </wp:wrapTight>
            <wp:docPr id="41" name="Picture 41" descr="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l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000152E3">
        <w:rPr>
          <w:noProof/>
        </w:rPr>
        <mc:AlternateContent>
          <mc:Choice Requires="wps">
            <w:drawing>
              <wp:anchor distT="0" distB="0" distL="114300" distR="114300" simplePos="0" relativeHeight="251670584" behindDoc="0" locked="0" layoutInCell="1" allowOverlap="1" wp14:anchorId="16771655" wp14:editId="395EC7AF">
                <wp:simplePos x="0" y="0"/>
                <wp:positionH relativeFrom="page">
                  <wp:posOffset>1236345</wp:posOffset>
                </wp:positionH>
                <wp:positionV relativeFrom="page">
                  <wp:posOffset>4072255</wp:posOffset>
                </wp:positionV>
                <wp:extent cx="2853055" cy="3246120"/>
                <wp:effectExtent l="0" t="0" r="0" b="5080"/>
                <wp:wrapThrough wrapText="bothSides">
                  <wp:wrapPolygon edited="0">
                    <wp:start x="192" y="0"/>
                    <wp:lineTo x="192" y="21465"/>
                    <wp:lineTo x="21153" y="21465"/>
                    <wp:lineTo x="21153" y="0"/>
                    <wp:lineTo x="192" y="0"/>
                  </wp:wrapPolygon>
                </wp:wrapThrough>
                <wp:docPr id="38" name="Text Box 38"/>
                <wp:cNvGraphicFramePr/>
                <a:graphic xmlns:a="http://schemas.openxmlformats.org/drawingml/2006/main">
                  <a:graphicData uri="http://schemas.microsoft.com/office/word/2010/wordprocessingShape">
                    <wps:wsp>
                      <wps:cNvSpPr txBox="1"/>
                      <wps:spPr>
                        <a:xfrm>
                          <a:off x="0" y="0"/>
                          <a:ext cx="2853055" cy="3246120"/>
                        </a:xfrm>
                        <a:prstGeom prst="rect">
                          <a:avLst/>
                        </a:prstGeom>
                        <a:noFill/>
                        <a:ln>
                          <a:noFill/>
                        </a:ln>
                        <a:effectLst/>
                        <a:extLst>
                          <a:ext uri="{C572A759-6A51-4108-AA02-DFA0A04FC94B}">
                            <ma14:wrappingTextBoxFlag xmlns:ma14="http://schemas.microsoft.com/office/mac/drawingml/2011/main" val="1"/>
                          </a:ext>
                        </a:extLst>
                      </wps:spPr>
                      <wps:txbx>
                        <w:txbxContent>
                          <w:p w14:paraId="3C476A26" w14:textId="77777777" w:rsidR="00826514" w:rsidRPr="000152E3" w:rsidRDefault="00826514" w:rsidP="000152E3">
                            <w:pPr>
                              <w:pStyle w:val="Heading3"/>
                              <w:rPr>
                                <w:sz w:val="24"/>
                                <w:szCs w:val="24"/>
                              </w:rPr>
                            </w:pPr>
                            <w:r w:rsidRPr="000152E3">
                              <w:rPr>
                                <w:sz w:val="24"/>
                                <w:szCs w:val="24"/>
                              </w:rPr>
                              <w:t>1. Aerobic Activity</w:t>
                            </w:r>
                          </w:p>
                          <w:p w14:paraId="1AC01510" w14:textId="77777777" w:rsidR="00826514" w:rsidRPr="00F337B9" w:rsidRDefault="00826514" w:rsidP="000152E3">
                            <w:pPr>
                              <w:spacing w:after="120" w:line="240" w:lineRule="auto"/>
                              <w:jc w:val="both"/>
                              <w:rPr>
                                <w:rFonts w:ascii="Times New Roman" w:eastAsia="Times New Roman" w:hAnsi="Times New Roman" w:cs="Times New Roman"/>
                                <w:color w:val="FFFFFF"/>
                                <w:sz w:val="20"/>
                                <w:szCs w:val="20"/>
                              </w:rPr>
                            </w:pPr>
                            <w:r w:rsidRPr="00F337B9">
                              <w:rPr>
                                <w:rFonts w:ascii="Times New Roman" w:eastAsia="Times New Roman" w:hAnsi="Times New Roman" w:cs="Times New Roman"/>
                                <w:color w:val="FFFFFF"/>
                                <w:sz w:val="20"/>
                                <w:szCs w:val="20"/>
                              </w:rPr>
                              <w:t>Aerobic activity should make up most of your child's 60 or more minutes of physical activity each day. This can include either moderate-intensity aerobic activity, such as brisk walking, or vigorous-intensity activity, such as running. Be sure to include vigorous-intensity aerobic activity on at least 3 days per week.</w:t>
                            </w:r>
                          </w:p>
                          <w:p w14:paraId="52CF8E9A" w14:textId="77777777" w:rsidR="00826514" w:rsidRPr="00F337B9" w:rsidRDefault="00826514" w:rsidP="000152E3">
                            <w:pPr>
                              <w:spacing w:after="0" w:line="240" w:lineRule="auto"/>
                              <w:jc w:val="both"/>
                              <w:rPr>
                                <w:rFonts w:ascii="Times New Roman" w:eastAsia="Times New Roman" w:hAnsi="Times New Roman" w:cs="Times New Roman"/>
                                <w:color w:val="FFFFFF"/>
                                <w:sz w:val="16"/>
                                <w:szCs w:val="16"/>
                              </w:rPr>
                            </w:pPr>
                          </w:p>
                          <w:p w14:paraId="55F4D7CF" w14:textId="77777777" w:rsidR="00826514" w:rsidRPr="00F337B9" w:rsidRDefault="00826514" w:rsidP="000152E3">
                            <w:pPr>
                              <w:pStyle w:val="Heading3"/>
                              <w:spacing w:after="0"/>
                              <w:rPr>
                                <w:color w:val="FFFFFF"/>
                                <w:sz w:val="24"/>
                                <w:szCs w:val="24"/>
                              </w:rPr>
                            </w:pPr>
                            <w:r w:rsidRPr="00F337B9">
                              <w:rPr>
                                <w:color w:val="FFFFFF"/>
                                <w:sz w:val="24"/>
                                <w:szCs w:val="24"/>
                              </w:rPr>
                              <w:t>2. Muscle Strengthening</w:t>
                            </w:r>
                          </w:p>
                          <w:p w14:paraId="28186BE6" w14:textId="41D7C14B" w:rsidR="00826514" w:rsidRPr="00F337B9" w:rsidRDefault="00826514" w:rsidP="000152E3">
                            <w:pPr>
                              <w:pStyle w:val="NormalWeb"/>
                              <w:spacing w:before="0" w:beforeAutospacing="0" w:after="120" w:afterAutospacing="0"/>
                              <w:jc w:val="both"/>
                              <w:rPr>
                                <w:color w:val="FFFFFF"/>
                                <w:sz w:val="20"/>
                                <w:szCs w:val="20"/>
                              </w:rPr>
                            </w:pPr>
                            <w:r w:rsidRPr="00F337B9">
                              <w:rPr>
                                <w:color w:val="FFFFFF"/>
                                <w:sz w:val="20"/>
                                <w:szCs w:val="20"/>
                              </w:rPr>
                              <w:t>Include muscle-strengthening activities, such as gymnastics or push-ups, at least 3 days per week as part of your child's 60 or more minutes.</w:t>
                            </w:r>
                          </w:p>
                          <w:p w14:paraId="7F9E946B" w14:textId="77777777" w:rsidR="00826514" w:rsidRPr="00F337B9" w:rsidRDefault="00826514" w:rsidP="000152E3">
                            <w:pPr>
                              <w:pStyle w:val="NormalWeb"/>
                              <w:spacing w:before="0" w:beforeAutospacing="0" w:after="0" w:afterAutospacing="0"/>
                              <w:jc w:val="both"/>
                              <w:rPr>
                                <w:color w:val="FFFFFF"/>
                                <w:sz w:val="16"/>
                                <w:szCs w:val="16"/>
                              </w:rPr>
                            </w:pPr>
                          </w:p>
                          <w:p w14:paraId="4BF01EEF" w14:textId="77777777" w:rsidR="00826514" w:rsidRPr="00F337B9" w:rsidRDefault="00826514" w:rsidP="000152E3">
                            <w:pPr>
                              <w:pStyle w:val="Heading3"/>
                              <w:spacing w:after="120" w:line="240" w:lineRule="auto"/>
                              <w:rPr>
                                <w:color w:val="FFFFFF"/>
                                <w:sz w:val="24"/>
                                <w:szCs w:val="24"/>
                              </w:rPr>
                            </w:pPr>
                            <w:r w:rsidRPr="00F337B9">
                              <w:rPr>
                                <w:color w:val="FFFFFF"/>
                                <w:sz w:val="24"/>
                                <w:szCs w:val="24"/>
                              </w:rPr>
                              <w:t>3. Bone Strengthening</w:t>
                            </w:r>
                          </w:p>
                          <w:p w14:paraId="55DFA27F" w14:textId="5C059D5D" w:rsidR="00826514" w:rsidRPr="00F337B9" w:rsidRDefault="00826514" w:rsidP="000152E3">
                            <w:pPr>
                              <w:pStyle w:val="NormalWeb"/>
                              <w:spacing w:before="0" w:beforeAutospacing="0" w:after="120" w:afterAutospacing="0"/>
                              <w:jc w:val="both"/>
                              <w:rPr>
                                <w:noProof/>
                                <w:color w:val="FFFFFF"/>
                                <w:sz w:val="20"/>
                                <w:szCs w:val="20"/>
                              </w:rPr>
                            </w:pPr>
                            <w:r w:rsidRPr="00F337B9">
                              <w:rPr>
                                <w:color w:val="FFFFFF"/>
                                <w:sz w:val="20"/>
                                <w:szCs w:val="20"/>
                              </w:rPr>
                              <w:t>Include bone-strengthening activities, such as jumping rope or running, at least 3 days per week as part of your child's 60 or more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97.35pt;margin-top:320.65pt;width:224.65pt;height:255.6pt;z-index:25167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" mv:complextextbox="1" filled="f" stroked="f">
                <v:textbox>
                  <w:txbxContent>
                    <w:p w14:paraId="3C476A26" w14:textId="77777777" w:rsidR="00826514" w:rsidRPr="000152E3" w:rsidRDefault="00826514" w:rsidP="000152E3">
                      <w:pPr>
                        <w:pStyle w:val="Heading3"/>
                        <w:rPr>
                          <w:sz w:val="24"/>
                          <w:szCs w:val="24"/>
                        </w:rPr>
                      </w:pPr>
                      <w:r w:rsidRPr="000152E3">
                        <w:rPr>
                          <w:sz w:val="24"/>
                          <w:szCs w:val="24"/>
                        </w:rPr>
                        <w:t>1. Aerobic Activity</w:t>
                      </w:r>
                    </w:p>
                    <w:p w14:paraId="1AC01510" w14:textId="77777777" w:rsidR="00826514" w:rsidRPr="00F337B9" w:rsidRDefault="00826514" w:rsidP="000152E3">
                      <w:pPr>
                        <w:spacing w:after="120" w:line="240" w:lineRule="auto"/>
                        <w:jc w:val="both"/>
                        <w:rPr>
                          <w:rFonts w:ascii="Times New Roman" w:eastAsia="Times New Roman" w:hAnsi="Times New Roman" w:cs="Times New Roman"/>
                          <w:color w:val="FFFFFF"/>
                          <w:sz w:val="20"/>
                          <w:szCs w:val="20"/>
                        </w:rPr>
                      </w:pPr>
                      <w:r w:rsidRPr="00F337B9">
                        <w:rPr>
                          <w:rFonts w:ascii="Times New Roman" w:eastAsia="Times New Roman" w:hAnsi="Times New Roman" w:cs="Times New Roman"/>
                          <w:color w:val="FFFFFF"/>
                          <w:sz w:val="20"/>
                          <w:szCs w:val="20"/>
                        </w:rPr>
                        <w:t>Aerobic activity should make up most of your child's 60 or more minutes of physical activity each day. This can include either moderate-intensity aerobic activity, such as brisk walking, or vigorous-intensity activity, such as running. Be sure to include vigorous-intensity aerobic activity on at least 3 days per week.</w:t>
                      </w:r>
                    </w:p>
                    <w:p w14:paraId="52CF8E9A" w14:textId="77777777" w:rsidR="00826514" w:rsidRPr="00F337B9" w:rsidRDefault="00826514" w:rsidP="000152E3">
                      <w:pPr>
                        <w:spacing w:after="0" w:line="240" w:lineRule="auto"/>
                        <w:jc w:val="both"/>
                        <w:rPr>
                          <w:rFonts w:ascii="Times New Roman" w:eastAsia="Times New Roman" w:hAnsi="Times New Roman" w:cs="Times New Roman"/>
                          <w:color w:val="FFFFFF"/>
                          <w:sz w:val="16"/>
                          <w:szCs w:val="16"/>
                        </w:rPr>
                      </w:pPr>
                    </w:p>
                    <w:p w14:paraId="55F4D7CF" w14:textId="77777777" w:rsidR="00826514" w:rsidRPr="00F337B9" w:rsidRDefault="00826514" w:rsidP="000152E3">
                      <w:pPr>
                        <w:pStyle w:val="Heading3"/>
                        <w:spacing w:after="0"/>
                        <w:rPr>
                          <w:color w:val="FFFFFF"/>
                          <w:sz w:val="24"/>
                          <w:szCs w:val="24"/>
                        </w:rPr>
                      </w:pPr>
                      <w:r w:rsidRPr="00F337B9">
                        <w:rPr>
                          <w:color w:val="FFFFFF"/>
                          <w:sz w:val="24"/>
                          <w:szCs w:val="24"/>
                        </w:rPr>
                        <w:t>2. Muscle Strengthening</w:t>
                      </w:r>
                    </w:p>
                    <w:p w14:paraId="28186BE6" w14:textId="41D7C14B" w:rsidR="00826514" w:rsidRPr="00F337B9" w:rsidRDefault="00826514" w:rsidP="000152E3">
                      <w:pPr>
                        <w:pStyle w:val="NormalWeb"/>
                        <w:spacing w:before="0" w:beforeAutospacing="0" w:after="120" w:afterAutospacing="0"/>
                        <w:jc w:val="both"/>
                        <w:rPr>
                          <w:color w:val="FFFFFF"/>
                          <w:sz w:val="20"/>
                          <w:szCs w:val="20"/>
                        </w:rPr>
                      </w:pPr>
                      <w:r w:rsidRPr="00F337B9">
                        <w:rPr>
                          <w:color w:val="FFFFFF"/>
                          <w:sz w:val="20"/>
                          <w:szCs w:val="20"/>
                        </w:rPr>
                        <w:t>Include muscle-strengthening activities, such as gymnastics or push-ups, at least 3 days per week as part of your child's 60 or more minutes.</w:t>
                      </w:r>
                    </w:p>
                    <w:p w14:paraId="7F9E946B" w14:textId="77777777" w:rsidR="00826514" w:rsidRPr="00F337B9" w:rsidRDefault="00826514" w:rsidP="000152E3">
                      <w:pPr>
                        <w:pStyle w:val="NormalWeb"/>
                        <w:spacing w:before="0" w:beforeAutospacing="0" w:after="0" w:afterAutospacing="0"/>
                        <w:jc w:val="both"/>
                        <w:rPr>
                          <w:color w:val="FFFFFF"/>
                          <w:sz w:val="16"/>
                          <w:szCs w:val="16"/>
                        </w:rPr>
                      </w:pPr>
                    </w:p>
                    <w:p w14:paraId="4BF01EEF" w14:textId="77777777" w:rsidR="00826514" w:rsidRPr="00F337B9" w:rsidRDefault="00826514" w:rsidP="000152E3">
                      <w:pPr>
                        <w:pStyle w:val="Heading3"/>
                        <w:spacing w:after="120" w:line="240" w:lineRule="auto"/>
                        <w:rPr>
                          <w:color w:val="FFFFFF"/>
                          <w:sz w:val="24"/>
                          <w:szCs w:val="24"/>
                        </w:rPr>
                      </w:pPr>
                      <w:r w:rsidRPr="00F337B9">
                        <w:rPr>
                          <w:color w:val="FFFFFF"/>
                          <w:sz w:val="24"/>
                          <w:szCs w:val="24"/>
                        </w:rPr>
                        <w:t>3. Bone Strengthening</w:t>
                      </w:r>
                    </w:p>
                    <w:p w14:paraId="55DFA27F" w14:textId="5C059D5D" w:rsidR="00826514" w:rsidRPr="00F337B9" w:rsidRDefault="00826514" w:rsidP="000152E3">
                      <w:pPr>
                        <w:pStyle w:val="NormalWeb"/>
                        <w:spacing w:before="0" w:beforeAutospacing="0" w:after="120" w:afterAutospacing="0"/>
                        <w:jc w:val="both"/>
                        <w:rPr>
                          <w:noProof/>
                          <w:color w:val="FFFFFF"/>
                          <w:sz w:val="20"/>
                          <w:szCs w:val="20"/>
                        </w:rPr>
                      </w:pPr>
                      <w:r w:rsidRPr="00F337B9">
                        <w:rPr>
                          <w:color w:val="FFFFFF"/>
                          <w:sz w:val="20"/>
                          <w:szCs w:val="20"/>
                        </w:rPr>
                        <w:t>Include bone-strengthening activities, such as jumping rope or running, at least 3 days per week as part of your child's 60 or more minutes.</w:t>
                      </w:r>
                    </w:p>
                  </w:txbxContent>
                </v:textbox>
                <w10:wrap type="through" anchorx="page" anchory="page"/>
              </v:shape>
            </w:pict>
          </mc:Fallback>
        </mc:AlternateContent>
      </w:r>
      <w:r w:rsidR="000152E3">
        <w:rPr>
          <w:noProof/>
        </w:rPr>
        <w:drawing>
          <wp:anchor distT="0" distB="0" distL="114300" distR="114300" simplePos="0" relativeHeight="251664440" behindDoc="1" locked="0" layoutInCell="1" allowOverlap="1" wp14:anchorId="5FB60773" wp14:editId="73B7A817">
            <wp:simplePos x="0" y="0"/>
            <wp:positionH relativeFrom="page">
              <wp:posOffset>584200</wp:posOffset>
            </wp:positionH>
            <wp:positionV relativeFrom="page">
              <wp:posOffset>1874520</wp:posOffset>
            </wp:positionV>
            <wp:extent cx="3507105" cy="2150110"/>
            <wp:effectExtent l="0" t="0" r="0" b="8890"/>
            <wp:wrapTight wrapText="bothSides">
              <wp:wrapPolygon edited="0">
                <wp:start x="0" y="0"/>
                <wp:lineTo x="0" y="21434"/>
                <wp:lineTo x="21432" y="21434"/>
                <wp:lineTo x="214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er pic.jpg"/>
                    <pic:cNvPicPr/>
                  </pic:nvPicPr>
                  <pic:blipFill>
                    <a:blip r:embed="rId14">
                      <a:extLst>
                        <a:ext uri="{28A0092B-C50C-407E-A947-70E740481C1C}">
                          <a14:useLocalDpi xmlns:a14="http://schemas.microsoft.com/office/drawing/2010/main" val="0"/>
                        </a:ext>
                      </a:extLst>
                    </a:blip>
                    <a:stretch>
                      <a:fillRect/>
                    </a:stretch>
                  </pic:blipFill>
                  <pic:spPr>
                    <a:xfrm>
                      <a:off x="0" y="0"/>
                      <a:ext cx="3507105" cy="2150110"/>
                    </a:xfrm>
                    <a:prstGeom prst="rect">
                      <a:avLst/>
                    </a:prstGeom>
                  </pic:spPr>
                </pic:pic>
              </a:graphicData>
            </a:graphic>
            <wp14:sizeRelH relativeFrom="page">
              <wp14:pctWidth>0</wp14:pctWidth>
            </wp14:sizeRelH>
            <wp14:sizeRelV relativeFrom="page">
              <wp14:pctHeight>0</wp14:pctHeight>
            </wp14:sizeRelV>
          </wp:anchor>
        </w:drawing>
      </w:r>
      <w:r w:rsidR="00A63995">
        <w:rPr>
          <w:noProof/>
        </w:rPr>
        <w:drawing>
          <wp:anchor distT="0" distB="0" distL="118745" distR="118745" simplePos="0" relativeHeight="251658282" behindDoc="0" locked="0" layoutInCell="0" allowOverlap="1" wp14:anchorId="6B949E4D" wp14:editId="584137C2">
            <wp:simplePos x="0" y="0"/>
            <wp:positionH relativeFrom="page">
              <wp:posOffset>4826000</wp:posOffset>
            </wp:positionH>
            <wp:positionV relativeFrom="page">
              <wp:posOffset>1337310</wp:posOffset>
            </wp:positionV>
            <wp:extent cx="2260600" cy="1179195"/>
            <wp:effectExtent l="254000" t="254000" r="228600" b="243205"/>
            <wp:wrapTight wrapText="bothSides">
              <wp:wrapPolygon edited="0">
                <wp:start x="20872" y="-4653"/>
                <wp:lineTo x="-2427" y="-3722"/>
                <wp:lineTo x="-2184" y="11166"/>
                <wp:lineTo x="-971" y="19076"/>
                <wp:lineTo x="-485" y="25590"/>
                <wp:lineTo x="4126" y="25590"/>
                <wp:lineTo x="4369" y="24659"/>
                <wp:lineTo x="23542" y="18611"/>
                <wp:lineTo x="21843" y="-4653"/>
                <wp:lineTo x="20872" y="-4653"/>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bro 14 pics:CB10785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60600" cy="11791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A63995">
        <w:rPr>
          <w:noProof/>
        </w:rPr>
        <mc:AlternateContent>
          <mc:Choice Requires="wps">
            <w:drawing>
              <wp:anchor distT="0" distB="0" distL="114300" distR="114300" simplePos="0" relativeHeight="251662392" behindDoc="0" locked="0" layoutInCell="1" allowOverlap="1" wp14:anchorId="572301FE" wp14:editId="32CD397A">
                <wp:simplePos x="0" y="0"/>
                <wp:positionH relativeFrom="page">
                  <wp:posOffset>8702040</wp:posOffset>
                </wp:positionH>
                <wp:positionV relativeFrom="page">
                  <wp:posOffset>2218055</wp:posOffset>
                </wp:positionV>
                <wp:extent cx="410787" cy="229004"/>
                <wp:effectExtent l="50800" t="25400" r="72390" b="101600"/>
                <wp:wrapThrough wrapText="bothSides">
                  <wp:wrapPolygon edited="0">
                    <wp:start x="-2675" y="-2400"/>
                    <wp:lineTo x="-2675" y="24000"/>
                    <wp:lineTo x="9362" y="28800"/>
                    <wp:lineTo x="22737" y="28800"/>
                    <wp:lineTo x="24074" y="2400"/>
                    <wp:lineTo x="24074" y="-2400"/>
                    <wp:lineTo x="-2675" y="-2400"/>
                  </wp:wrapPolygon>
                </wp:wrapThrough>
                <wp:docPr id="35" name="Wave 35"/>
                <wp:cNvGraphicFramePr/>
                <a:graphic xmlns:a="http://schemas.openxmlformats.org/drawingml/2006/main">
                  <a:graphicData uri="http://schemas.microsoft.com/office/word/2010/wordprocessingShape">
                    <wps:wsp>
                      <wps:cNvSpPr/>
                      <wps:spPr>
                        <a:xfrm>
                          <a:off x="0" y="0"/>
                          <a:ext cx="410787" cy="229004"/>
                        </a:xfrm>
                        <a:prstGeom prst="wav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5" o:spid="_x0000_s1026" type="#_x0000_t64" style="position:absolute;margin-left:685.2pt;margin-top:174.65pt;width:32.35pt;height:18.05pt;z-index:2516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" adj="2700" fillcolor="#a9c3c5 [3204]" strokecolor="#9dbbbd [3044]">
                <v:fill color2="#d4e0e2 [1620]" rotate="t" type="gradient">
                  <o:fill v:ext="view" type="gradientUnscaled"/>
                </v:fill>
                <v:shadow on="t" opacity="22937f" mv:blur="40000f" origin=",.5" offset="0,23000emu"/>
                <w10:wrap type="through" anchorx="page" anchory="page"/>
              </v:shape>
            </w:pict>
          </mc:Fallback>
        </mc:AlternateContent>
      </w:r>
      <w:r w:rsidR="00A63995">
        <w:rPr>
          <w:noProof/>
        </w:rPr>
        <w:drawing>
          <wp:anchor distT="0" distB="0" distL="118745" distR="118745" simplePos="0" relativeHeight="251658283" behindDoc="0" locked="0" layoutInCell="0" allowOverlap="1" wp14:anchorId="2900C968" wp14:editId="6B22F42E">
            <wp:simplePos x="0" y="0"/>
            <wp:positionH relativeFrom="page">
              <wp:posOffset>7501890</wp:posOffset>
            </wp:positionH>
            <wp:positionV relativeFrom="page">
              <wp:posOffset>612775</wp:posOffset>
            </wp:positionV>
            <wp:extent cx="1736725" cy="1732280"/>
            <wp:effectExtent l="203200" t="254000" r="269875" b="299720"/>
            <wp:wrapTight wrapText="bothSides">
              <wp:wrapPolygon edited="0">
                <wp:start x="-3503" y="-191"/>
                <wp:lineTo x="-1106" y="18437"/>
                <wp:lineTo x="-602" y="20596"/>
                <wp:lineTo x="13160" y="22574"/>
                <wp:lineTo x="13468" y="22502"/>
                <wp:lineTo x="22748" y="21953"/>
                <wp:lineTo x="23200" y="22498"/>
                <wp:lineTo x="25353" y="21993"/>
                <wp:lineTo x="21537" y="-4109"/>
                <wp:lineTo x="15713" y="-4045"/>
                <wp:lineTo x="-427" y="-912"/>
                <wp:lineTo x="-3503" y="-191"/>
              </wp:wrapPolygon>
            </wp:wrapTight>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bro 14 pics:42-1638244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789490">
                      <a:off x="0" y="0"/>
                      <a:ext cx="1736725" cy="17322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EF22D5" w:rsidRPr="00EF22D5">
        <w:rPr>
          <w:rFonts w:ascii="Times New Roman" w:eastAsia="Times New Roman" w:hAnsi="Times New Roman" w:cs="Times New Roman"/>
          <w:sz w:val="24"/>
          <w:szCs w:val="24"/>
        </w:rPr>
        <w:t xml:space="preserve">  </w:t>
      </w:r>
      <w:bookmarkStart w:id="0" w:name="_GoBack"/>
      <w:bookmarkEnd w:id="0"/>
    </w:p>
    <w:sectPr w:rsidR="00B93B71" w:rsidRPr="005B2D7C" w:rsidSect="00B93B71">
      <w:headerReference w:type="default" r:id="rId17"/>
      <w:headerReference w:type="first" r:id="rId18"/>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6D62E" w14:textId="77777777" w:rsidR="00A44142" w:rsidRDefault="00A44142">
      <w:r>
        <w:separator/>
      </w:r>
    </w:p>
  </w:endnote>
  <w:endnote w:type="continuationSeparator" w:id="0">
    <w:p w14:paraId="16A25E4F" w14:textId="77777777" w:rsidR="00A44142" w:rsidRDefault="00A4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Haettenschweiler">
    <w:panose1 w:val="020B070604090206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82E57" w14:textId="77777777" w:rsidR="00A44142" w:rsidRDefault="00A44142">
      <w:r>
        <w:separator/>
      </w:r>
    </w:p>
  </w:footnote>
  <w:footnote w:type="continuationSeparator" w:id="0">
    <w:p w14:paraId="3D7A74D8" w14:textId="77777777" w:rsidR="00A44142" w:rsidRDefault="00A441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DCDED" w14:textId="77777777" w:rsidR="00826514" w:rsidRDefault="00826514">
    <w:pPr>
      <w:pStyle w:val="Header"/>
    </w:pPr>
    <w:r>
      <w:rPr>
        <w:noProof/>
      </w:rPr>
      <mc:AlternateContent>
        <mc:Choice Requires="wps">
          <w:drawing>
            <wp:anchor distT="0" distB="0" distL="114300" distR="114300" simplePos="0" relativeHeight="251658238" behindDoc="0" locked="0" layoutInCell="1" allowOverlap="1" wp14:anchorId="6419A8E9" wp14:editId="4771CEF5">
              <wp:simplePos x="0" y="0"/>
              <wp:positionH relativeFrom="page">
                <wp:posOffset>374650</wp:posOffset>
              </wp:positionH>
              <wp:positionV relativeFrom="page">
                <wp:posOffset>374650</wp:posOffset>
              </wp:positionV>
              <wp:extent cx="9308465" cy="7022465"/>
              <wp:effectExtent l="6350" t="6350" r="0" b="0"/>
              <wp:wrapTight wrapText="bothSides">
                <wp:wrapPolygon edited="0">
                  <wp:start x="-77" y="-191"/>
                  <wp:lineTo x="-77" y="21407"/>
                  <wp:lineTo x="21677" y="21407"/>
                  <wp:lineTo x="21677" y="-191"/>
                  <wp:lineTo x="-77" y="-191"/>
                </wp:wrapPolygon>
              </wp:wrapTight>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8465"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5pt;margin-top:29.5pt;width:732.95pt;height:552.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" fillcolor="#ab1203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6" behindDoc="0" locked="0" layoutInCell="1" allowOverlap="1" wp14:anchorId="741D5E73" wp14:editId="25BD4CA1">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Picture 11"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1"/>
                  <a:srcRect/>
                  <a:stretch>
                    <a:fillRect/>
                  </a:stretch>
                </pic:blipFill>
                <pic:spPr bwMode="auto">
                  <a:xfrm>
                    <a:off x="0" y="0"/>
                    <a:ext cx="7220352" cy="4294208"/>
                  </a:xfrm>
                  <a:prstGeom prst="rect">
                    <a:avLst/>
                  </a:prstGeom>
                  <a:noFill/>
                  <a:ln w="9525">
                    <a:noFill/>
                    <a:miter lim="800000"/>
                    <a:headEnd/>
                    <a:tailEnd/>
                  </a:ln>
                </pic:spPr>
              </pic:pic>
            </a:graphicData>
          </a:graphic>
        </wp:anchor>
      </w:drawing>
    </w:r>
    <w:r>
      <w:rPr>
        <w:noProof/>
      </w:rPr>
      <w:drawing>
        <wp:anchor distT="0" distB="0" distL="118745" distR="118745" simplePos="0" relativeHeight="251658245" behindDoc="0" locked="0" layoutInCell="0" allowOverlap="1" wp14:anchorId="6A3170DC" wp14:editId="05C3A6DB">
          <wp:simplePos x="5486400" y="8229600"/>
          <wp:positionH relativeFrom="page">
            <wp:posOffset>368300</wp:posOffset>
          </wp:positionH>
          <wp:positionV relativeFrom="page">
            <wp:posOffset>368300</wp:posOffset>
          </wp:positionV>
          <wp:extent cx="9326880" cy="7039610"/>
          <wp:effectExtent l="25400" t="0" r="0" b="0"/>
          <wp:wrapTight wrapText="bothSides">
            <wp:wrapPolygon edited="0">
              <wp:start x="-59" y="0"/>
              <wp:lineTo x="-59" y="21588"/>
              <wp:lineTo x="21588" y="21588"/>
              <wp:lineTo x="21588" y="0"/>
              <wp:lineTo x="-59" y="0"/>
            </wp:wrapPolygon>
          </wp:wrapTight>
          <wp:docPr id="10" name="Picture 10"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2"/>
                  <a:srcRect b="310"/>
                  <a:stretch>
                    <a:fillRect/>
                  </a:stretch>
                </pic:blipFill>
                <pic:spPr bwMode="auto">
                  <a:xfrm>
                    <a:off x="0" y="0"/>
                    <a:ext cx="9326880" cy="70396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567B6" w14:textId="77777777" w:rsidR="00826514" w:rsidRDefault="00826514">
    <w:pPr>
      <w:pStyle w:val="Header"/>
    </w:pPr>
    <w:r>
      <w:rPr>
        <w:noProof/>
      </w:rPr>
      <mc:AlternateContent>
        <mc:Choice Requires="wps">
          <w:drawing>
            <wp:anchor distT="0" distB="0" distL="114300" distR="114300" simplePos="0" relativeHeight="251658234" behindDoc="0" locked="0" layoutInCell="1" allowOverlap="1" wp14:anchorId="3DE4C77F" wp14:editId="0CC625DC">
              <wp:simplePos x="0" y="0"/>
              <wp:positionH relativeFrom="page">
                <wp:posOffset>7040880</wp:posOffset>
              </wp:positionH>
              <wp:positionV relativeFrom="page">
                <wp:posOffset>374650</wp:posOffset>
              </wp:positionV>
              <wp:extent cx="2651760" cy="7022465"/>
              <wp:effectExtent l="5080" t="6350" r="0" b="0"/>
              <wp:wrapTight wrapText="bothSides">
                <wp:wrapPolygon edited="0">
                  <wp:start x="-434" y="-553"/>
                  <wp:lineTo x="-434" y="21045"/>
                  <wp:lineTo x="22034" y="21045"/>
                  <wp:lineTo x="22034" y="-553"/>
                  <wp:lineTo x="-434" y="-553"/>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4.4pt;margin-top:29.5pt;width:208.8pt;height:552.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07yI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eIKRIB080QOQRsSWUxRb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3" behindDoc="0" locked="0" layoutInCell="1" allowOverlap="1" wp14:anchorId="28A730C8" wp14:editId="3107238D">
              <wp:simplePos x="0" y="0"/>
              <wp:positionH relativeFrom="page">
                <wp:posOffset>3694430</wp:posOffset>
              </wp:positionH>
              <wp:positionV relativeFrom="page">
                <wp:posOffset>374650</wp:posOffset>
              </wp:positionV>
              <wp:extent cx="2651760" cy="7022465"/>
              <wp:effectExtent l="0" t="6350" r="3810" b="0"/>
              <wp:wrapTight wrapText="bothSides">
                <wp:wrapPolygon edited="0">
                  <wp:start x="-434" y="-553"/>
                  <wp:lineTo x="-434" y="21045"/>
                  <wp:lineTo x="22034" y="21045"/>
                  <wp:lineTo x="22034" y="-553"/>
                  <wp:lineTo x="-434" y="-553"/>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0.9pt;margin-top:29.5pt;width:208.8pt;height:552.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s+tyM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OMJIkA6e6AFII2LLKZpY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6" behindDoc="0" locked="0" layoutInCell="1" allowOverlap="1" wp14:anchorId="79EBA938" wp14:editId="60C7B0BE">
              <wp:simplePos x="0" y="0"/>
              <wp:positionH relativeFrom="page">
                <wp:posOffset>374650</wp:posOffset>
              </wp:positionH>
              <wp:positionV relativeFrom="page">
                <wp:posOffset>374650</wp:posOffset>
              </wp:positionV>
              <wp:extent cx="2651760" cy="7022465"/>
              <wp:effectExtent l="6350" t="6350" r="0" b="0"/>
              <wp:wrapTight wrapText="bothSides">
                <wp:wrapPolygon edited="0">
                  <wp:start x="-434" y="-553"/>
                  <wp:lineTo x="-434" y="21045"/>
                  <wp:lineTo x="22034" y="21045"/>
                  <wp:lineTo x="22034" y="-553"/>
                  <wp:lineTo x="-434" y="-553"/>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9.5pt;margin-top:29.5pt;width:208.8pt;height:552.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" fillcolor="#ab1203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4" behindDoc="0" locked="0" layoutInCell="1" allowOverlap="1" wp14:anchorId="67D45C56" wp14:editId="58E73DFC">
          <wp:simplePos x="0" y="0"/>
          <wp:positionH relativeFrom="page">
            <wp:posOffset>3694430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0" behindDoc="0" locked="0" layoutInCell="1" allowOverlap="1" wp14:anchorId="3A41D838" wp14:editId="0B10B6DC">
          <wp:simplePos x="0" y="0"/>
          <wp:positionH relativeFrom="page">
            <wp:posOffset>365760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2" behindDoc="0" locked="0" layoutInCell="1" allowOverlap="1" wp14:anchorId="1B43D996" wp14:editId="14FF03CC">
          <wp:simplePos x="0" y="0"/>
          <wp:positionH relativeFrom="page">
            <wp:posOffset>7023100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B2E258"/>
    <w:lvl w:ilvl="0">
      <w:start w:val="1"/>
      <w:numFmt w:val="decimal"/>
      <w:lvlText w:val="%1."/>
      <w:lvlJc w:val="left"/>
      <w:pPr>
        <w:tabs>
          <w:tab w:val="num" w:pos="1800"/>
        </w:tabs>
        <w:ind w:left="1800" w:hanging="360"/>
      </w:pPr>
    </w:lvl>
  </w:abstractNum>
  <w:abstractNum w:abstractNumId="1">
    <w:nsid w:val="FFFFFF7D"/>
    <w:multiLevelType w:val="singleLevel"/>
    <w:tmpl w:val="73924678"/>
    <w:lvl w:ilvl="0">
      <w:start w:val="1"/>
      <w:numFmt w:val="decimal"/>
      <w:lvlText w:val="%1."/>
      <w:lvlJc w:val="left"/>
      <w:pPr>
        <w:tabs>
          <w:tab w:val="num" w:pos="1440"/>
        </w:tabs>
        <w:ind w:left="1440" w:hanging="360"/>
      </w:pPr>
    </w:lvl>
  </w:abstractNum>
  <w:abstractNum w:abstractNumId="2">
    <w:nsid w:val="FFFFFF7E"/>
    <w:multiLevelType w:val="singleLevel"/>
    <w:tmpl w:val="0616C69A"/>
    <w:lvl w:ilvl="0">
      <w:start w:val="1"/>
      <w:numFmt w:val="decimal"/>
      <w:lvlText w:val="%1."/>
      <w:lvlJc w:val="left"/>
      <w:pPr>
        <w:tabs>
          <w:tab w:val="num" w:pos="1080"/>
        </w:tabs>
        <w:ind w:left="1080" w:hanging="360"/>
      </w:pPr>
    </w:lvl>
  </w:abstractNum>
  <w:abstractNum w:abstractNumId="3">
    <w:nsid w:val="FFFFFF7F"/>
    <w:multiLevelType w:val="singleLevel"/>
    <w:tmpl w:val="EBC2FB70"/>
    <w:lvl w:ilvl="0">
      <w:start w:val="1"/>
      <w:numFmt w:val="decimal"/>
      <w:lvlText w:val="%1."/>
      <w:lvlJc w:val="left"/>
      <w:pPr>
        <w:tabs>
          <w:tab w:val="num" w:pos="720"/>
        </w:tabs>
        <w:ind w:left="720" w:hanging="360"/>
      </w:pPr>
    </w:lvl>
  </w:abstractNum>
  <w:abstractNum w:abstractNumId="4">
    <w:nsid w:val="FFFFFF80"/>
    <w:multiLevelType w:val="singleLevel"/>
    <w:tmpl w:val="AAE6C3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8274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56B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E0F97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DEBB16"/>
    <w:lvl w:ilvl="0">
      <w:start w:val="1"/>
      <w:numFmt w:val="decimal"/>
      <w:lvlText w:val="%1."/>
      <w:lvlJc w:val="left"/>
      <w:pPr>
        <w:tabs>
          <w:tab w:val="num" w:pos="360"/>
        </w:tabs>
        <w:ind w:left="360" w:hanging="360"/>
      </w:pPr>
    </w:lvl>
  </w:abstractNum>
  <w:abstractNum w:abstractNumId="9">
    <w:nsid w:val="FFFFFF89"/>
    <w:multiLevelType w:val="singleLevel"/>
    <w:tmpl w:val="265AD6C6"/>
    <w:lvl w:ilvl="0">
      <w:start w:val="1"/>
      <w:numFmt w:val="bullet"/>
      <w:lvlText w:val=""/>
      <w:lvlJc w:val="left"/>
      <w:pPr>
        <w:tabs>
          <w:tab w:val="num" w:pos="360"/>
        </w:tabs>
        <w:ind w:left="360" w:hanging="360"/>
      </w:pPr>
      <w:rPr>
        <w:rFonts w:ascii="Symbol" w:hAnsi="Symbol" w:hint="default"/>
      </w:rPr>
    </w:lvl>
  </w:abstractNum>
  <w:abstractNum w:abstractNumId="10">
    <w:nsid w:val="5133587D"/>
    <w:multiLevelType w:val="multilevel"/>
    <w:tmpl w:val="EA86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42709A"/>
    <w:multiLevelType w:val="multilevel"/>
    <w:tmpl w:val="486C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9C164C"/>
    <w:rsid w:val="000152E3"/>
    <w:rsid w:val="00081C17"/>
    <w:rsid w:val="000F0439"/>
    <w:rsid w:val="00187C1D"/>
    <w:rsid w:val="002145A7"/>
    <w:rsid w:val="00222C02"/>
    <w:rsid w:val="002602EC"/>
    <w:rsid w:val="0036258E"/>
    <w:rsid w:val="003C20A3"/>
    <w:rsid w:val="0045219D"/>
    <w:rsid w:val="004B4705"/>
    <w:rsid w:val="00550A0E"/>
    <w:rsid w:val="005A24F9"/>
    <w:rsid w:val="005B2D7C"/>
    <w:rsid w:val="00670F79"/>
    <w:rsid w:val="00723101"/>
    <w:rsid w:val="007F10E5"/>
    <w:rsid w:val="00826514"/>
    <w:rsid w:val="00841DD7"/>
    <w:rsid w:val="00856BF5"/>
    <w:rsid w:val="008E6701"/>
    <w:rsid w:val="009C164C"/>
    <w:rsid w:val="00A44142"/>
    <w:rsid w:val="00A57196"/>
    <w:rsid w:val="00A63995"/>
    <w:rsid w:val="00AB20BA"/>
    <w:rsid w:val="00B10260"/>
    <w:rsid w:val="00B51B17"/>
    <w:rsid w:val="00B813C6"/>
    <w:rsid w:val="00B93B71"/>
    <w:rsid w:val="00BB2CE5"/>
    <w:rsid w:val="00BE12E8"/>
    <w:rsid w:val="00C1682B"/>
    <w:rsid w:val="00C71282"/>
    <w:rsid w:val="00CE5320"/>
    <w:rsid w:val="00CE5C98"/>
    <w:rsid w:val="00D34E4E"/>
    <w:rsid w:val="00D83009"/>
    <w:rsid w:val="00DB0A20"/>
    <w:rsid w:val="00DB24E5"/>
    <w:rsid w:val="00DE0DD5"/>
    <w:rsid w:val="00DF379F"/>
    <w:rsid w:val="00E37109"/>
    <w:rsid w:val="00E93B03"/>
    <w:rsid w:val="00EE0D16"/>
    <w:rsid w:val="00EF22D5"/>
    <w:rsid w:val="00F00683"/>
    <w:rsid w:val="00F337B9"/>
    <w:rsid w:val="00F6557B"/>
    <w:rsid w:val="00FF78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6B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uiPriority="9" w:qFormat="1"/>
    <w:lsdException w:name="Body Text 2" w:uiPriority="99"/>
    <w:lsdException w:name="Normal (Web)" w:uiPriority="99"/>
  </w:latentStyles>
  <w:style w:type="paragraph" w:default="1" w:styleId="Normal">
    <w:name w:val="Normal"/>
    <w:qFormat/>
    <w:rsid w:val="000152E3"/>
    <w:pPr>
      <w:spacing w:after="160" w:line="259" w:lineRule="auto"/>
    </w:pPr>
    <w:rPr>
      <w:rFonts w:eastAsiaTheme="minorHAnsi"/>
      <w:sz w:val="22"/>
      <w:szCs w:val="22"/>
    </w:rPr>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E51904"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E51904"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E51904"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E51904"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E51904"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E51904" w:themeColor="text2"/>
      <w:spacing w:val="-20"/>
      <w:sz w:val="40"/>
      <w:szCs w:val="40"/>
    </w:rPr>
  </w:style>
  <w:style w:type="paragraph" w:styleId="NormalWeb">
    <w:name w:val="Normal (Web)"/>
    <w:basedOn w:val="Normal"/>
    <w:uiPriority w:val="99"/>
    <w:unhideWhenUsed/>
    <w:rsid w:val="000152E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uiPriority="9" w:qFormat="1"/>
    <w:lsdException w:name="Body Text 2" w:uiPriority="99"/>
    <w:lsdException w:name="Normal (Web)" w:uiPriority="99"/>
  </w:latentStyles>
  <w:style w:type="paragraph" w:default="1" w:styleId="Normal">
    <w:name w:val="Normal"/>
    <w:qFormat/>
    <w:rsid w:val="000152E3"/>
    <w:pPr>
      <w:spacing w:after="160" w:line="259" w:lineRule="auto"/>
    </w:pPr>
    <w:rPr>
      <w:rFonts w:eastAsiaTheme="minorHAnsi"/>
      <w:sz w:val="22"/>
      <w:szCs w:val="22"/>
    </w:rPr>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E51904"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E51904"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E51904"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E51904"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E51904"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E51904" w:themeColor="text2"/>
      <w:spacing w:val="-20"/>
      <w:sz w:val="40"/>
      <w:szCs w:val="40"/>
    </w:rPr>
  </w:style>
  <w:style w:type="paragraph" w:styleId="NormalWeb">
    <w:name w:val="Normal (Web)"/>
    <w:basedOn w:val="Normal"/>
    <w:uiPriority w:val="99"/>
    <w:unhideWhenUsed/>
    <w:rsid w:val="000152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gif"/><Relationship Id="rId12" Type="http://schemas.openxmlformats.org/officeDocument/2006/relationships/image" Target="media/image5.gif"/><Relationship Id="rId13" Type="http://schemas.openxmlformats.org/officeDocument/2006/relationships/image" Target="media/image6.gif"/><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ide%20Trifold%20Brochure.dotx" TargetMode="External"/></Relationships>
</file>

<file path=word/theme/theme1.xml><?xml version="1.0" encoding="utf-8"?>
<a:theme xmlns:a="http://schemas.openxmlformats.org/drawingml/2006/main" name="Office Theme">
  <a:themeElements>
    <a:clrScheme name="Ride Trifold Brochure">
      <a:dk1>
        <a:sysClr val="windowText" lastClr="000000"/>
      </a:dk1>
      <a:lt1>
        <a:sysClr val="window" lastClr="FFFFFF"/>
      </a:lt1>
      <a:dk2>
        <a:srgbClr val="E51904"/>
      </a:dk2>
      <a:lt2>
        <a:srgbClr val="CBC7B6"/>
      </a:lt2>
      <a:accent1>
        <a:srgbClr val="A9C3C5"/>
      </a:accent1>
      <a:accent2>
        <a:srgbClr val="F78205"/>
      </a:accent2>
      <a:accent3>
        <a:srgbClr val="F7BB05"/>
      </a:accent3>
      <a:accent4>
        <a:srgbClr val="96CC2D"/>
      </a:accent4>
      <a:accent5>
        <a:srgbClr val="3DCFC3"/>
      </a:accent5>
      <a:accent6>
        <a:srgbClr val="2280EA"/>
      </a:accent6>
      <a:hlink>
        <a:srgbClr val="BC951E"/>
      </a:hlink>
      <a:folHlink>
        <a:srgbClr val="A9C3C5"/>
      </a:folHlink>
    </a:clrScheme>
    <a:fontScheme name="Ride Trifold Brochure">
      <a:majorFont>
        <a:latin typeface="Haettenschweiler"/>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Ride Trifold Brochure.dotx</Template>
  <TotalTime>104</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Lyon</dc:creator>
  <cp:keywords/>
  <dc:description/>
  <cp:lastModifiedBy>Beth Lyon</cp:lastModifiedBy>
  <cp:revision>15</cp:revision>
  <cp:lastPrinted>2014-10-30T21:41:00Z</cp:lastPrinted>
  <dcterms:created xsi:type="dcterms:W3CDTF">2014-10-29T19:17:00Z</dcterms:created>
  <dcterms:modified xsi:type="dcterms:W3CDTF">2014-10-30T21:45:00Z</dcterms:modified>
  <cp:category/>
</cp:coreProperties>
</file>